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970"/>
        <w:gridCol w:w="2126"/>
        <w:gridCol w:w="3827"/>
      </w:tblGrid>
      <w:tr w:rsidR="001239CE" w:rsidRPr="00FE4DA9" w:rsidTr="000A59B1">
        <w:tc>
          <w:tcPr>
            <w:tcW w:w="3970" w:type="dxa"/>
          </w:tcPr>
          <w:p w:rsidR="001239CE" w:rsidRPr="00FE4DA9" w:rsidRDefault="00E60660" w:rsidP="000A59B1">
            <w:pPr>
              <w:pStyle w:val="3"/>
              <w:ind w:left="-250"/>
              <w:rPr>
                <w:sz w:val="20"/>
              </w:rPr>
            </w:pPr>
            <w:r w:rsidRPr="00FE4DA9">
              <w:rPr>
                <w:sz w:val="20"/>
              </w:rPr>
              <w:t>Къэбэрдей-Бал</w:t>
            </w:r>
            <w:r w:rsidR="00190B88" w:rsidRPr="00FE4DA9">
              <w:rPr>
                <w:sz w:val="20"/>
              </w:rPr>
              <w:t>ъ</w:t>
            </w:r>
            <w:r w:rsidR="001239CE" w:rsidRPr="00FE4DA9">
              <w:rPr>
                <w:sz w:val="20"/>
              </w:rPr>
              <w:t>къэр Республикэм</w:t>
            </w:r>
          </w:p>
          <w:p w:rsidR="001239CE" w:rsidRPr="00FE4DA9" w:rsidRDefault="001239CE" w:rsidP="000A59B1">
            <w:pPr>
              <w:jc w:val="center"/>
              <w:rPr>
                <w:b/>
              </w:rPr>
            </w:pPr>
            <w:r w:rsidRPr="00FE4DA9">
              <w:rPr>
                <w:b/>
              </w:rPr>
              <w:t>мэкъумэш хозяйствэм</w:t>
            </w:r>
            <w:r w:rsidR="00E60660" w:rsidRPr="00FE4DA9">
              <w:rPr>
                <w:b/>
              </w:rPr>
              <w:t>к</w:t>
            </w:r>
            <w:r w:rsidR="00E60660" w:rsidRPr="00FE4DA9">
              <w:rPr>
                <w:b/>
                <w:lang w:val="en-US"/>
              </w:rPr>
              <w:t>I</w:t>
            </w:r>
            <w:r w:rsidRPr="00FE4DA9">
              <w:rPr>
                <w:b/>
              </w:rPr>
              <w:t xml:space="preserve">э </w:t>
            </w:r>
          </w:p>
          <w:p w:rsidR="001239CE" w:rsidRPr="00FE4DA9" w:rsidRDefault="001239CE" w:rsidP="000A59B1">
            <w:pPr>
              <w:jc w:val="center"/>
              <w:rPr>
                <w:b/>
                <w:sz w:val="16"/>
                <w:szCs w:val="16"/>
              </w:rPr>
            </w:pPr>
            <w:r w:rsidRPr="00FE4DA9">
              <w:rPr>
                <w:b/>
              </w:rPr>
              <w:t>и министерствэ</w:t>
            </w:r>
          </w:p>
          <w:p w:rsidR="001239CE" w:rsidRPr="00FE4DA9" w:rsidRDefault="001239CE" w:rsidP="000A59B1"/>
        </w:tc>
        <w:tc>
          <w:tcPr>
            <w:tcW w:w="2126" w:type="dxa"/>
          </w:tcPr>
          <w:p w:rsidR="001239CE" w:rsidRPr="00FE4DA9" w:rsidRDefault="00724631" w:rsidP="000A59B1">
            <w:pPr>
              <w:jc w:val="center"/>
            </w:pPr>
            <w:r w:rsidRPr="00FE4DA9">
              <w:rPr>
                <w:noProof/>
              </w:rPr>
              <w:drawing>
                <wp:inline distT="0" distB="0" distL="0" distR="0">
                  <wp:extent cx="552450" cy="714375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39CE" w:rsidRPr="00FE4DA9" w:rsidRDefault="001239CE" w:rsidP="000A59B1">
            <w:pPr>
              <w:jc w:val="center"/>
            </w:pPr>
          </w:p>
        </w:tc>
        <w:tc>
          <w:tcPr>
            <w:tcW w:w="3827" w:type="dxa"/>
          </w:tcPr>
          <w:p w:rsidR="001239CE" w:rsidRPr="00FE4DA9" w:rsidRDefault="001239CE" w:rsidP="000A59B1">
            <w:pPr>
              <w:jc w:val="center"/>
              <w:rPr>
                <w:b/>
              </w:rPr>
            </w:pPr>
            <w:r w:rsidRPr="00FE4DA9">
              <w:rPr>
                <w:b/>
              </w:rPr>
              <w:t>Къабарты-Малкъар Республиканы</w:t>
            </w:r>
          </w:p>
          <w:p w:rsidR="001239CE" w:rsidRPr="00FE4DA9" w:rsidRDefault="001239CE" w:rsidP="000A59B1">
            <w:pPr>
              <w:jc w:val="center"/>
              <w:rPr>
                <w:b/>
              </w:rPr>
            </w:pPr>
            <w:r w:rsidRPr="00FE4DA9">
              <w:rPr>
                <w:b/>
              </w:rPr>
              <w:t>эл-мюлк  министерствосу</w:t>
            </w:r>
          </w:p>
          <w:p w:rsidR="001239CE" w:rsidRPr="00FE4DA9" w:rsidRDefault="001239CE" w:rsidP="000A59B1">
            <w:pPr>
              <w:jc w:val="center"/>
            </w:pPr>
          </w:p>
        </w:tc>
      </w:tr>
      <w:tr w:rsidR="001239CE" w:rsidRPr="00FE4DA9" w:rsidTr="000A59B1">
        <w:trPr>
          <w:cantSplit/>
        </w:trPr>
        <w:tc>
          <w:tcPr>
            <w:tcW w:w="9923" w:type="dxa"/>
            <w:gridSpan w:val="3"/>
          </w:tcPr>
          <w:p w:rsidR="001239CE" w:rsidRPr="00FE4DA9" w:rsidRDefault="001239CE" w:rsidP="000A59B1">
            <w:pPr>
              <w:jc w:val="center"/>
              <w:rPr>
                <w:b/>
                <w:sz w:val="24"/>
                <w:szCs w:val="24"/>
              </w:rPr>
            </w:pPr>
            <w:r w:rsidRPr="00FE4DA9">
              <w:rPr>
                <w:b/>
                <w:sz w:val="24"/>
                <w:szCs w:val="24"/>
              </w:rPr>
              <w:t xml:space="preserve">МИНИСТЕРСТВО СЕЛЬСКОГО ХОЗЯЙСТВА </w:t>
            </w:r>
          </w:p>
          <w:p w:rsidR="001239CE" w:rsidRPr="00FE4DA9" w:rsidRDefault="001239CE" w:rsidP="000A59B1">
            <w:pPr>
              <w:pStyle w:val="2"/>
              <w:rPr>
                <w:sz w:val="20"/>
              </w:rPr>
            </w:pPr>
            <w:r w:rsidRPr="00FE4DA9">
              <w:rPr>
                <w:sz w:val="24"/>
                <w:szCs w:val="24"/>
              </w:rPr>
              <w:t>КАБАРДИНО-БАЛКАРСКОЙ РЕСПУБЛИКИ</w:t>
            </w:r>
          </w:p>
        </w:tc>
      </w:tr>
    </w:tbl>
    <w:p w:rsidR="001239CE" w:rsidRPr="00FE4DA9" w:rsidRDefault="007B64C4" w:rsidP="001239CE">
      <w:pPr>
        <w:rPr>
          <w:sz w:val="24"/>
        </w:rPr>
      </w:pPr>
      <w:r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26" type="#_x0000_t202" style="position:absolute;margin-left:100.9pt;margin-top:4.75pt;width:273.6pt;height:28.8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" strokecolor="white">
            <v:textbox>
              <w:txbxContent>
                <w:p w:rsidR="000E76E8" w:rsidRDefault="000E76E8" w:rsidP="001239CE">
                  <w:pPr>
                    <w:jc w:val="center"/>
                    <w:rPr>
                      <w:rFonts w:ascii="Bookman Old Style" w:hAnsi="Bookman Old Style"/>
                      <w:b/>
                      <w:sz w:val="24"/>
                    </w:rPr>
                  </w:pPr>
                  <w:r>
                    <w:rPr>
                      <w:rFonts w:ascii="Bookman Old Style" w:hAnsi="Bookman Old Style"/>
                      <w:b/>
                      <w:spacing w:val="82"/>
                      <w:sz w:val="24"/>
                    </w:rPr>
                    <w:t>ПРИКАЗ</w:t>
                  </w:r>
                  <w:r>
                    <w:rPr>
                      <w:rFonts w:ascii="Bookman Old Style" w:hAnsi="Bookman Old Style"/>
                      <w:b/>
                      <w:sz w:val="24"/>
                    </w:rPr>
                    <w:t xml:space="preserve"> № </w:t>
                  </w:r>
                  <w:r w:rsidRPr="003E5B0F">
                    <w:rPr>
                      <w:rFonts w:ascii="Bookman Old Style" w:hAnsi="Bookman Old Style"/>
                      <w:b/>
                      <w:sz w:val="24"/>
                      <w:u w:val="single"/>
                    </w:rPr>
                    <w:t xml:space="preserve"> </w:t>
                  </w:r>
                </w:p>
                <w:p w:rsidR="000E76E8" w:rsidRDefault="000E76E8" w:rsidP="001239CE">
                  <w:pPr>
                    <w:jc w:val="center"/>
                    <w:rPr>
                      <w:rFonts w:ascii="Bookman Old Style" w:hAnsi="Bookman Old Style"/>
                      <w:b/>
                      <w:sz w:val="24"/>
                    </w:rPr>
                  </w:pPr>
                </w:p>
              </w:txbxContent>
            </v:textbox>
          </v:shape>
        </w:pict>
      </w:r>
    </w:p>
    <w:p w:rsidR="001239CE" w:rsidRPr="00FE4DA9" w:rsidRDefault="001239CE" w:rsidP="001239CE">
      <w:pPr>
        <w:rPr>
          <w:sz w:val="24"/>
        </w:rPr>
      </w:pPr>
    </w:p>
    <w:p w:rsidR="001239CE" w:rsidRPr="00FE4DA9" w:rsidRDefault="001239CE" w:rsidP="001239CE">
      <w:pPr>
        <w:rPr>
          <w:sz w:val="13"/>
        </w:rPr>
      </w:pPr>
    </w:p>
    <w:p w:rsidR="001239CE" w:rsidRPr="00FE4DA9" w:rsidRDefault="001239CE" w:rsidP="001239CE">
      <w:pPr>
        <w:rPr>
          <w:sz w:val="15"/>
        </w:rPr>
      </w:pPr>
      <w:r w:rsidRPr="00FE4DA9">
        <w:rPr>
          <w:sz w:val="18"/>
          <w:szCs w:val="18"/>
        </w:rPr>
        <w:t xml:space="preserve">                                                                                         </w:t>
      </w:r>
    </w:p>
    <w:p w:rsidR="001239CE" w:rsidRPr="00FE4DA9" w:rsidRDefault="001239CE" w:rsidP="001239CE">
      <w:pPr>
        <w:rPr>
          <w:sz w:val="13"/>
        </w:rPr>
      </w:pPr>
    </w:p>
    <w:p w:rsidR="001239CE" w:rsidRPr="00FE4DA9" w:rsidRDefault="007B64C4" w:rsidP="001239CE">
      <w:pPr>
        <w:rPr>
          <w:sz w:val="24"/>
        </w:rPr>
      </w:pPr>
      <w:r>
        <w:rPr>
          <w:noProof/>
          <w:sz w:val="24"/>
        </w:rPr>
        <w:pict>
          <v:line id="Line 10" o:spid="_x0000_s1027" style="position:absolute;z-index:251660288;visibility:visible;mso-wrap-distance-top:-6e-5mm;mso-wrap-distance-bottom:-6e-5mm" from="5.7pt,4.35pt" to="480.9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" o:allowincell="f" strokeweight="4.5pt">
            <v:stroke linestyle="thickThin"/>
          </v:line>
        </w:pict>
      </w:r>
    </w:p>
    <w:p w:rsidR="006F3955" w:rsidRPr="00FE4DA9" w:rsidRDefault="001239CE" w:rsidP="007E7A71">
      <w:pPr>
        <w:jc w:val="center"/>
        <w:rPr>
          <w:sz w:val="28"/>
          <w:szCs w:val="28"/>
        </w:rPr>
      </w:pPr>
      <w:r w:rsidRPr="00FE4DA9">
        <w:rPr>
          <w:sz w:val="28"/>
          <w:szCs w:val="28"/>
        </w:rPr>
        <w:t xml:space="preserve">                                                                      </w:t>
      </w:r>
      <w:r w:rsidR="00C8209B" w:rsidRPr="00FE4DA9">
        <w:rPr>
          <w:sz w:val="28"/>
          <w:szCs w:val="28"/>
        </w:rPr>
        <w:t xml:space="preserve">           </w:t>
      </w:r>
      <w:r w:rsidR="00D811E5" w:rsidRPr="00FE4DA9">
        <w:rPr>
          <w:sz w:val="28"/>
          <w:szCs w:val="28"/>
        </w:rPr>
        <w:t xml:space="preserve">  </w:t>
      </w:r>
      <w:r w:rsidRPr="00FE4DA9">
        <w:rPr>
          <w:sz w:val="28"/>
          <w:szCs w:val="28"/>
        </w:rPr>
        <w:t xml:space="preserve"> от </w:t>
      </w:r>
      <w:r w:rsidR="002708F0" w:rsidRPr="00FE4DA9">
        <w:rPr>
          <w:sz w:val="28"/>
          <w:szCs w:val="28"/>
        </w:rPr>
        <w:t>«</w:t>
      </w:r>
      <w:r w:rsidR="006F3955" w:rsidRPr="00FE4DA9">
        <w:rPr>
          <w:sz w:val="28"/>
          <w:szCs w:val="28"/>
        </w:rPr>
        <w:t>___</w:t>
      </w:r>
      <w:r w:rsidR="002708F0" w:rsidRPr="00FE4DA9">
        <w:rPr>
          <w:sz w:val="28"/>
          <w:szCs w:val="28"/>
        </w:rPr>
        <w:t>»</w:t>
      </w:r>
      <w:r w:rsidR="006F3955" w:rsidRPr="00FE4DA9">
        <w:rPr>
          <w:sz w:val="28"/>
          <w:szCs w:val="28"/>
        </w:rPr>
        <w:t>_______</w:t>
      </w:r>
      <w:r w:rsidR="003E5B0F" w:rsidRPr="00FE4DA9">
        <w:rPr>
          <w:sz w:val="28"/>
          <w:szCs w:val="28"/>
        </w:rPr>
        <w:t xml:space="preserve"> </w:t>
      </w:r>
      <w:r w:rsidRPr="00FE4DA9">
        <w:rPr>
          <w:sz w:val="28"/>
          <w:szCs w:val="28"/>
        </w:rPr>
        <w:t>20</w:t>
      </w:r>
      <w:r w:rsidR="006F3955" w:rsidRPr="00FE4DA9">
        <w:rPr>
          <w:sz w:val="28"/>
          <w:szCs w:val="28"/>
        </w:rPr>
        <w:t>2</w:t>
      </w:r>
      <w:r w:rsidR="00487C27">
        <w:rPr>
          <w:sz w:val="28"/>
          <w:szCs w:val="28"/>
        </w:rPr>
        <w:t>1</w:t>
      </w:r>
      <w:r w:rsidR="004A682C" w:rsidRPr="00FE4DA9">
        <w:rPr>
          <w:sz w:val="28"/>
          <w:szCs w:val="28"/>
        </w:rPr>
        <w:t xml:space="preserve"> </w:t>
      </w:r>
      <w:r w:rsidR="00F66424" w:rsidRPr="00FE4DA9">
        <w:rPr>
          <w:sz w:val="28"/>
          <w:szCs w:val="28"/>
        </w:rPr>
        <w:t>г.</w:t>
      </w:r>
      <w:r w:rsidR="00BA7349" w:rsidRPr="00FE4DA9">
        <w:rPr>
          <w:sz w:val="21"/>
        </w:rPr>
        <w:t xml:space="preserve">                                                                                          </w:t>
      </w:r>
      <w:r w:rsidR="003C7942" w:rsidRPr="00FE4DA9">
        <w:rPr>
          <w:sz w:val="21"/>
        </w:rPr>
        <w:t xml:space="preserve">                             </w:t>
      </w:r>
    </w:p>
    <w:p w:rsidR="004C08CB" w:rsidRPr="00FE4DA9" w:rsidRDefault="004C08CB" w:rsidP="00BA734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D15FC" w:rsidRPr="00FD15FC" w:rsidRDefault="00FD15FC" w:rsidP="00FD15F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FD15FC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FD15FC" w:rsidRDefault="00FD15FC" w:rsidP="00B20B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B0BB9" w:rsidRDefault="001B0BB9" w:rsidP="00B20B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F5699" w:rsidRDefault="00FE4DA9" w:rsidP="00B20B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B20B43" w:rsidRPr="00FE4DA9">
        <w:rPr>
          <w:rFonts w:ascii="Times New Roman" w:hAnsi="Times New Roman" w:cs="Times New Roman"/>
          <w:sz w:val="28"/>
          <w:szCs w:val="28"/>
        </w:rPr>
        <w:t xml:space="preserve">ставках и расчетах размеров субсидий </w:t>
      </w:r>
    </w:p>
    <w:p w:rsidR="008F5699" w:rsidRDefault="008F5699" w:rsidP="00374EAA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556606">
        <w:rPr>
          <w:b/>
          <w:bCs/>
          <w:sz w:val="28"/>
          <w:szCs w:val="28"/>
        </w:rPr>
        <w:t xml:space="preserve">на поддержку сельскохозяйственного производства </w:t>
      </w:r>
      <w:r>
        <w:rPr>
          <w:b/>
          <w:bCs/>
          <w:sz w:val="28"/>
          <w:szCs w:val="28"/>
        </w:rPr>
        <w:t xml:space="preserve">по отдельным подотраслям растениеводства </w:t>
      </w:r>
      <w:r w:rsidRPr="00556606">
        <w:rPr>
          <w:b/>
          <w:bCs/>
          <w:sz w:val="28"/>
          <w:szCs w:val="28"/>
        </w:rPr>
        <w:t xml:space="preserve">и </w:t>
      </w:r>
      <w:r>
        <w:rPr>
          <w:b/>
          <w:bCs/>
          <w:sz w:val="28"/>
          <w:szCs w:val="28"/>
        </w:rPr>
        <w:t xml:space="preserve">на </w:t>
      </w:r>
      <w:r w:rsidRPr="00556606">
        <w:rPr>
          <w:b/>
          <w:bCs/>
          <w:sz w:val="28"/>
          <w:szCs w:val="28"/>
        </w:rPr>
        <w:t xml:space="preserve">стимулирование развития </w:t>
      </w:r>
    </w:p>
    <w:p w:rsidR="008F5699" w:rsidRPr="00556606" w:rsidRDefault="008F5699" w:rsidP="008F56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56606">
        <w:rPr>
          <w:b/>
          <w:bCs/>
          <w:sz w:val="28"/>
          <w:szCs w:val="28"/>
        </w:rPr>
        <w:t>приоритетных</w:t>
      </w:r>
      <w:r>
        <w:rPr>
          <w:b/>
          <w:bCs/>
          <w:sz w:val="28"/>
          <w:szCs w:val="28"/>
        </w:rPr>
        <w:t xml:space="preserve"> </w:t>
      </w:r>
      <w:r w:rsidRPr="00556606">
        <w:rPr>
          <w:b/>
          <w:bCs/>
          <w:sz w:val="28"/>
          <w:szCs w:val="28"/>
        </w:rPr>
        <w:t>подотраслей растениеводства</w:t>
      </w:r>
    </w:p>
    <w:p w:rsidR="00143573" w:rsidRPr="00FE4DA9" w:rsidRDefault="00143573" w:rsidP="00B20B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85645" w:rsidRPr="00155EA3" w:rsidRDefault="0074641F" w:rsidP="00A14ED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E4DA9">
        <w:rPr>
          <w:sz w:val="28"/>
          <w:szCs w:val="28"/>
        </w:rPr>
        <w:t>В</w:t>
      </w:r>
      <w:r w:rsidR="00155EA3">
        <w:rPr>
          <w:sz w:val="28"/>
          <w:szCs w:val="28"/>
        </w:rPr>
        <w:t xml:space="preserve"> целях реализации </w:t>
      </w:r>
      <w:r w:rsidR="00A14ED3">
        <w:rPr>
          <w:sz w:val="28"/>
          <w:szCs w:val="28"/>
        </w:rPr>
        <w:t>постановления Правительства Кабардино-Балкарской Республики от 6 апреля 2020 г. № 65-ПП «О</w:t>
      </w:r>
      <w:r w:rsidR="00A14ED3" w:rsidRPr="00A14ED3">
        <w:rPr>
          <w:sz w:val="28"/>
          <w:szCs w:val="28"/>
        </w:rPr>
        <w:t xml:space="preserve">б утверждении </w:t>
      </w:r>
      <w:r w:rsidR="00A14ED3">
        <w:rPr>
          <w:sz w:val="28"/>
          <w:szCs w:val="28"/>
        </w:rPr>
        <w:t>П</w:t>
      </w:r>
      <w:r w:rsidR="00A14ED3" w:rsidRPr="00A14ED3">
        <w:rPr>
          <w:sz w:val="28"/>
          <w:szCs w:val="28"/>
        </w:rPr>
        <w:t>равил предоставления субсидий на поддержку сельскохозяйственного производства по отдельным подотраслям растениеводства и на стимулирование развития приоритетных</w:t>
      </w:r>
      <w:r w:rsidR="00A14ED3">
        <w:rPr>
          <w:sz w:val="28"/>
          <w:szCs w:val="28"/>
        </w:rPr>
        <w:t xml:space="preserve"> подотраслей растениеводства в К</w:t>
      </w:r>
      <w:r w:rsidR="00A14ED3" w:rsidRPr="00A14ED3">
        <w:rPr>
          <w:sz w:val="28"/>
          <w:szCs w:val="28"/>
        </w:rPr>
        <w:t>аба</w:t>
      </w:r>
      <w:r w:rsidR="00A14ED3">
        <w:rPr>
          <w:sz w:val="28"/>
          <w:szCs w:val="28"/>
        </w:rPr>
        <w:t>рдино-Балкарской Р</w:t>
      </w:r>
      <w:r w:rsidR="00A14ED3" w:rsidRPr="00A14ED3">
        <w:rPr>
          <w:sz w:val="28"/>
          <w:szCs w:val="28"/>
        </w:rPr>
        <w:t>еспублике</w:t>
      </w:r>
      <w:r w:rsidR="00A14ED3">
        <w:rPr>
          <w:sz w:val="28"/>
          <w:szCs w:val="28"/>
        </w:rPr>
        <w:t xml:space="preserve">», </w:t>
      </w:r>
      <w:r w:rsidR="00FF4722" w:rsidRPr="00FE4DA9">
        <w:rPr>
          <w:b/>
          <w:sz w:val="28"/>
        </w:rPr>
        <w:t>п</w:t>
      </w:r>
      <w:r w:rsidR="00C85645" w:rsidRPr="00FE4DA9">
        <w:rPr>
          <w:b/>
          <w:sz w:val="28"/>
        </w:rPr>
        <w:t xml:space="preserve"> р </w:t>
      </w:r>
      <w:r w:rsidR="00C85645" w:rsidRPr="00FE4DA9">
        <w:rPr>
          <w:b/>
          <w:sz w:val="28"/>
          <w:szCs w:val="28"/>
        </w:rPr>
        <w:t>и к а з ы в а ю:</w:t>
      </w:r>
    </w:p>
    <w:p w:rsidR="00AC7AA0" w:rsidRDefault="00447FF5" w:rsidP="00AC7AA0">
      <w:pPr>
        <w:pStyle w:val="ad"/>
        <w:numPr>
          <w:ilvl w:val="0"/>
          <w:numId w:val="29"/>
        </w:numPr>
        <w:jc w:val="both"/>
        <w:rPr>
          <w:sz w:val="28"/>
          <w:szCs w:val="28"/>
        </w:rPr>
      </w:pPr>
      <w:r w:rsidRPr="00FE4DA9">
        <w:rPr>
          <w:sz w:val="28"/>
          <w:szCs w:val="28"/>
        </w:rPr>
        <w:t>Утвердить</w:t>
      </w:r>
      <w:r w:rsidR="00DB1353" w:rsidRPr="00FE4DA9">
        <w:rPr>
          <w:sz w:val="28"/>
          <w:szCs w:val="28"/>
        </w:rPr>
        <w:t xml:space="preserve"> на 202</w:t>
      </w:r>
      <w:r w:rsidR="00487C27">
        <w:rPr>
          <w:sz w:val="28"/>
          <w:szCs w:val="28"/>
        </w:rPr>
        <w:t>1</w:t>
      </w:r>
      <w:r w:rsidR="00DB1353" w:rsidRPr="00FE4DA9">
        <w:rPr>
          <w:sz w:val="28"/>
          <w:szCs w:val="28"/>
        </w:rPr>
        <w:t xml:space="preserve"> год</w:t>
      </w:r>
      <w:r w:rsidR="00233B87">
        <w:rPr>
          <w:sz w:val="28"/>
          <w:szCs w:val="28"/>
        </w:rPr>
        <w:t xml:space="preserve"> прилагаемые</w:t>
      </w:r>
      <w:r w:rsidR="00582AFE" w:rsidRPr="00FE4DA9">
        <w:rPr>
          <w:sz w:val="28"/>
          <w:szCs w:val="28"/>
        </w:rPr>
        <w:t>:</w:t>
      </w:r>
    </w:p>
    <w:p w:rsidR="00313DAA" w:rsidRDefault="00313DAA" w:rsidP="00233B8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ставки субсидий:</w:t>
      </w:r>
    </w:p>
    <w:p w:rsidR="00233B87" w:rsidRPr="00233B87" w:rsidRDefault="00313DAA" w:rsidP="00233B8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33B87">
        <w:rPr>
          <w:sz w:val="28"/>
          <w:szCs w:val="28"/>
        </w:rPr>
        <w:t>на поддержку</w:t>
      </w:r>
      <w:r w:rsidR="00233B87" w:rsidRPr="00FE4DA9">
        <w:rPr>
          <w:sz w:val="28"/>
          <w:szCs w:val="28"/>
        </w:rPr>
        <w:t xml:space="preserve"> сельскохозяйственного производства по отдельным подотраслям растениеводства</w:t>
      </w:r>
      <w:r w:rsidR="002F09A6">
        <w:rPr>
          <w:sz w:val="28"/>
          <w:szCs w:val="28"/>
        </w:rPr>
        <w:t xml:space="preserve"> на </w:t>
      </w:r>
      <w:r w:rsidR="002F09A6" w:rsidRPr="00FE4DA9">
        <w:rPr>
          <w:sz w:val="28"/>
          <w:szCs w:val="28"/>
        </w:rPr>
        <w:t>возмещение части затрат на</w:t>
      </w:r>
      <w:r w:rsidR="002F09A6">
        <w:rPr>
          <w:sz w:val="28"/>
          <w:szCs w:val="28"/>
        </w:rPr>
        <w:t>:</w:t>
      </w:r>
    </w:p>
    <w:p w:rsidR="002E6953" w:rsidRDefault="006C38B6" w:rsidP="002E6953">
      <w:pPr>
        <w:ind w:firstLine="720"/>
        <w:jc w:val="both"/>
        <w:rPr>
          <w:sz w:val="28"/>
          <w:szCs w:val="28"/>
        </w:rPr>
      </w:pPr>
      <w:r w:rsidRPr="00FE4DA9">
        <w:rPr>
          <w:sz w:val="28"/>
          <w:szCs w:val="28"/>
        </w:rPr>
        <w:t xml:space="preserve">проведение </w:t>
      </w:r>
      <w:r w:rsidRPr="001B171C">
        <w:rPr>
          <w:sz w:val="28"/>
          <w:szCs w:val="28"/>
        </w:rPr>
        <w:t>агротехнологических работ</w:t>
      </w:r>
      <w:r w:rsidRPr="00FE4DA9">
        <w:rPr>
          <w:sz w:val="28"/>
          <w:szCs w:val="28"/>
        </w:rPr>
        <w:t xml:space="preserve"> в области семеноводства сельскохозяйственных культур</w:t>
      </w:r>
      <w:r w:rsidR="00233B87">
        <w:rPr>
          <w:sz w:val="28"/>
          <w:szCs w:val="28"/>
        </w:rPr>
        <w:t>;</w:t>
      </w:r>
    </w:p>
    <w:p w:rsidR="00593357" w:rsidRPr="00187FE7" w:rsidRDefault="00593357" w:rsidP="00187FE7">
      <w:pPr>
        <w:pStyle w:val="ConsPlusNormal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011">
        <w:rPr>
          <w:rFonts w:ascii="Times New Roman" w:hAnsi="Times New Roman" w:cs="Times New Roman"/>
          <w:sz w:val="28"/>
          <w:szCs w:val="28"/>
        </w:rPr>
        <w:t>поддержку элитного семеноводства</w:t>
      </w:r>
      <w:r w:rsidR="00233B87">
        <w:rPr>
          <w:rFonts w:ascii="Times New Roman" w:hAnsi="Times New Roman" w:cs="Times New Roman"/>
          <w:sz w:val="28"/>
          <w:szCs w:val="28"/>
        </w:rPr>
        <w:t>;</w:t>
      </w:r>
    </w:p>
    <w:p w:rsidR="00233B87" w:rsidRPr="00313DAA" w:rsidRDefault="00313DAA" w:rsidP="00031CEF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313DAA">
        <w:rPr>
          <w:rFonts w:ascii="Times New Roman" w:hAnsi="Times New Roman" w:cs="Times New Roman"/>
          <w:sz w:val="28"/>
          <w:szCs w:val="28"/>
        </w:rPr>
        <w:t>) на стимулирование развития приоритетных подотраслей растениеводства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2F09A6" w:rsidRPr="002F09A6">
        <w:rPr>
          <w:rFonts w:ascii="Times New Roman" w:hAnsi="Times New Roman" w:cs="Times New Roman"/>
          <w:sz w:val="28"/>
          <w:szCs w:val="28"/>
        </w:rPr>
        <w:t xml:space="preserve"> </w:t>
      </w:r>
      <w:r w:rsidR="002F09A6" w:rsidRPr="00313DAA">
        <w:rPr>
          <w:rFonts w:ascii="Times New Roman" w:hAnsi="Times New Roman" w:cs="Times New Roman"/>
          <w:sz w:val="28"/>
          <w:szCs w:val="28"/>
        </w:rPr>
        <w:t>возмещение части затрат 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13DAA" w:rsidRPr="00313DAA" w:rsidRDefault="00313DAA" w:rsidP="00313DAA">
      <w:pPr>
        <w:pStyle w:val="ConsPlusNormal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13DAA">
        <w:rPr>
          <w:rFonts w:ascii="Times New Roman" w:hAnsi="Times New Roman" w:cs="Times New Roman"/>
          <w:sz w:val="28"/>
          <w:szCs w:val="28"/>
        </w:rPr>
        <w:t>приобретение семян;</w:t>
      </w:r>
    </w:p>
    <w:p w:rsidR="00313DAA" w:rsidRPr="00313DAA" w:rsidRDefault="00313DAA" w:rsidP="00313DAA">
      <w:pPr>
        <w:pStyle w:val="ConsPlusNormal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13DAA">
        <w:rPr>
          <w:rFonts w:ascii="Times New Roman" w:hAnsi="Times New Roman" w:cs="Times New Roman"/>
          <w:sz w:val="28"/>
          <w:szCs w:val="28"/>
        </w:rPr>
        <w:t>закладку и уход за многолетними плодовыми и ягодными насаждениями, на раскорчевку садов;</w:t>
      </w:r>
    </w:p>
    <w:p w:rsidR="00447FF5" w:rsidRPr="008A2C26" w:rsidRDefault="00313DAA" w:rsidP="00031CEF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hyperlink w:anchor="P144" w:history="1">
        <w:r w:rsidR="00447FF5" w:rsidRPr="00313DAA">
          <w:rPr>
            <w:rFonts w:ascii="Times New Roman" w:hAnsi="Times New Roman" w:cs="Times New Roman"/>
            <w:sz w:val="28"/>
            <w:szCs w:val="28"/>
          </w:rPr>
          <w:t>методику</w:t>
        </w:r>
      </w:hyperlink>
      <w:r w:rsidR="00447FF5" w:rsidRPr="00313DAA">
        <w:rPr>
          <w:rFonts w:ascii="Times New Roman" w:hAnsi="Times New Roman" w:cs="Times New Roman"/>
          <w:sz w:val="28"/>
          <w:szCs w:val="28"/>
        </w:rPr>
        <w:t xml:space="preserve"> расчета размера субсидий </w:t>
      </w:r>
      <w:r w:rsidR="00E96D57" w:rsidRPr="00313DAA">
        <w:rPr>
          <w:rFonts w:ascii="Times New Roman" w:hAnsi="Times New Roman" w:cs="Times New Roman"/>
          <w:sz w:val="28"/>
          <w:szCs w:val="28"/>
        </w:rPr>
        <w:t>на проведение комп</w:t>
      </w:r>
      <w:r w:rsidR="00DB1353" w:rsidRPr="00313DAA">
        <w:rPr>
          <w:rFonts w:ascii="Times New Roman" w:hAnsi="Times New Roman" w:cs="Times New Roman"/>
          <w:sz w:val="28"/>
          <w:szCs w:val="28"/>
        </w:rPr>
        <w:t>лекса агротехнологических работ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3275" w:rsidRPr="000252F7" w:rsidRDefault="00313DAA" w:rsidP="00CF3275">
      <w:pPr>
        <w:pStyle w:val="ConsPlusNormal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t xml:space="preserve">3) </w:t>
      </w:r>
      <w:r w:rsidR="00CF3275" w:rsidRPr="000252F7">
        <w:rPr>
          <w:rFonts w:ascii="Times New Roman" w:hAnsi="Times New Roman" w:cs="Times New Roman"/>
          <w:sz w:val="28"/>
          <w:szCs w:val="28"/>
        </w:rPr>
        <w:t xml:space="preserve">предельные нормы затрат </w:t>
      </w:r>
      <w:r w:rsidR="00113E48" w:rsidRPr="000252F7">
        <w:rPr>
          <w:rFonts w:ascii="Times New Roman" w:hAnsi="Times New Roman" w:cs="Times New Roman"/>
          <w:sz w:val="28"/>
          <w:szCs w:val="28"/>
        </w:rPr>
        <w:t>при возделывании</w:t>
      </w:r>
      <w:r w:rsidR="00CF3275" w:rsidRPr="000252F7">
        <w:rPr>
          <w:rFonts w:ascii="Times New Roman" w:hAnsi="Times New Roman" w:cs="Times New Roman"/>
          <w:sz w:val="28"/>
          <w:szCs w:val="28"/>
        </w:rPr>
        <w:t xml:space="preserve"> основных сельскохозяйственных культур в Кабардино-Балкарской Республике в </w:t>
      </w:r>
      <w:r w:rsidR="00CF3275" w:rsidRPr="000252F7">
        <w:rPr>
          <w:rFonts w:ascii="Times New Roman" w:hAnsi="Times New Roman" w:cs="Times New Roman"/>
          <w:sz w:val="28"/>
          <w:szCs w:val="28"/>
        </w:rPr>
        <w:lastRenderedPageBreak/>
        <w:t>расчете на 1 гектар</w:t>
      </w:r>
      <w:r w:rsidR="00187FE7" w:rsidRPr="000252F7">
        <w:rPr>
          <w:rFonts w:ascii="Times New Roman" w:hAnsi="Times New Roman" w:cs="Times New Roman"/>
          <w:sz w:val="28"/>
          <w:szCs w:val="28"/>
        </w:rPr>
        <w:t xml:space="preserve"> посева</w:t>
      </w:r>
      <w:r w:rsidRPr="000252F7">
        <w:rPr>
          <w:rFonts w:ascii="Times New Roman" w:hAnsi="Times New Roman" w:cs="Times New Roman"/>
          <w:sz w:val="28"/>
          <w:szCs w:val="28"/>
        </w:rPr>
        <w:t>;</w:t>
      </w:r>
    </w:p>
    <w:p w:rsidR="00B74E34" w:rsidRPr="00313DAA" w:rsidRDefault="00313DAA" w:rsidP="00431E9E">
      <w:pPr>
        <w:pStyle w:val="ConsPlusNormal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13DAA">
        <w:rPr>
          <w:rFonts w:ascii="Times New Roman" w:hAnsi="Times New Roman" w:cs="Times New Roman"/>
          <w:sz w:val="28"/>
          <w:szCs w:val="28"/>
        </w:rPr>
        <w:t xml:space="preserve">4) </w:t>
      </w:r>
      <w:hyperlink w:anchor="P144" w:history="1">
        <w:r w:rsidR="00B74E34" w:rsidRPr="00313DAA">
          <w:rPr>
            <w:rFonts w:ascii="Times New Roman" w:hAnsi="Times New Roman" w:cs="Times New Roman"/>
            <w:sz w:val="28"/>
            <w:szCs w:val="28"/>
          </w:rPr>
          <w:t>методику</w:t>
        </w:r>
      </w:hyperlink>
      <w:r w:rsidR="00B74E34" w:rsidRPr="00313DAA">
        <w:rPr>
          <w:rFonts w:ascii="Times New Roman" w:hAnsi="Times New Roman" w:cs="Times New Roman"/>
          <w:sz w:val="28"/>
          <w:szCs w:val="28"/>
        </w:rPr>
        <w:t xml:space="preserve"> расчета размера субсидий</w:t>
      </w:r>
      <w:r w:rsidR="00431E9E" w:rsidRPr="00313DAA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приобретение семян и</w:t>
      </w:r>
      <w:r w:rsidR="00B74E34" w:rsidRPr="00313DAA">
        <w:rPr>
          <w:rFonts w:ascii="Times New Roman" w:hAnsi="Times New Roman" w:cs="Times New Roman"/>
          <w:sz w:val="28"/>
          <w:szCs w:val="28"/>
        </w:rPr>
        <w:t xml:space="preserve"> </w:t>
      </w:r>
      <w:r w:rsidR="00431E9E" w:rsidRPr="00313DAA">
        <w:rPr>
          <w:rFonts w:ascii="Times New Roman" w:hAnsi="Times New Roman" w:cs="Times New Roman"/>
          <w:sz w:val="28"/>
          <w:szCs w:val="28"/>
        </w:rPr>
        <w:t>минеральных удобрений</w:t>
      </w:r>
      <w:r w:rsidR="002F09A6">
        <w:rPr>
          <w:rFonts w:ascii="Times New Roman" w:hAnsi="Times New Roman" w:cs="Times New Roman"/>
          <w:sz w:val="28"/>
          <w:szCs w:val="28"/>
        </w:rPr>
        <w:t>.</w:t>
      </w:r>
    </w:p>
    <w:p w:rsidR="00151B3C" w:rsidRPr="00151B3C" w:rsidRDefault="002022AD" w:rsidP="0050226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13DAA">
        <w:rPr>
          <w:rFonts w:ascii="Times New Roman" w:hAnsi="Times New Roman" w:cs="Times New Roman"/>
          <w:b w:val="0"/>
          <w:sz w:val="28"/>
          <w:szCs w:val="28"/>
        </w:rPr>
        <w:t>2</w:t>
      </w:r>
      <w:r w:rsidR="00D811E5" w:rsidRPr="00313DAA">
        <w:rPr>
          <w:rFonts w:ascii="Times New Roman" w:hAnsi="Times New Roman" w:cs="Times New Roman"/>
          <w:b w:val="0"/>
          <w:sz w:val="28"/>
          <w:szCs w:val="28"/>
        </w:rPr>
        <w:t>.</w:t>
      </w:r>
      <w:r w:rsidR="0029497F" w:rsidRPr="00313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811E5" w:rsidRPr="002F09A6">
        <w:rPr>
          <w:rFonts w:ascii="Times New Roman" w:hAnsi="Times New Roman" w:cs="Times New Roman"/>
          <w:b w:val="0"/>
          <w:sz w:val="28"/>
          <w:szCs w:val="28"/>
        </w:rPr>
        <w:t>Признать утратившим силу</w:t>
      </w:r>
      <w:r w:rsidR="00C85645" w:rsidRPr="002F09A6">
        <w:rPr>
          <w:rFonts w:ascii="Times New Roman" w:hAnsi="Times New Roman" w:cs="Times New Roman"/>
          <w:b w:val="0"/>
          <w:sz w:val="28"/>
          <w:szCs w:val="28"/>
        </w:rPr>
        <w:t xml:space="preserve"> приказ </w:t>
      </w:r>
      <w:r w:rsidR="00206D99" w:rsidRPr="002F09A6">
        <w:rPr>
          <w:rFonts w:ascii="Times New Roman" w:hAnsi="Times New Roman" w:cs="Times New Roman"/>
          <w:b w:val="0"/>
          <w:sz w:val="28"/>
          <w:szCs w:val="28"/>
        </w:rPr>
        <w:t>Министер</w:t>
      </w:r>
      <w:r w:rsidR="003236A3" w:rsidRPr="002F09A6">
        <w:rPr>
          <w:rFonts w:ascii="Times New Roman" w:hAnsi="Times New Roman" w:cs="Times New Roman"/>
          <w:b w:val="0"/>
          <w:sz w:val="28"/>
          <w:szCs w:val="28"/>
        </w:rPr>
        <w:t xml:space="preserve">ства сельского хозяйства </w:t>
      </w:r>
      <w:r w:rsidR="002F09A6">
        <w:rPr>
          <w:rFonts w:ascii="Times New Roman" w:hAnsi="Times New Roman" w:cs="Times New Roman"/>
          <w:b w:val="0"/>
          <w:sz w:val="28"/>
          <w:szCs w:val="28"/>
        </w:rPr>
        <w:t>Кабардино-Балкарской Республики</w:t>
      </w:r>
      <w:r w:rsidR="00151B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236A3" w:rsidRPr="002F09A6">
        <w:rPr>
          <w:rFonts w:ascii="Times New Roman" w:hAnsi="Times New Roman" w:cs="Times New Roman"/>
          <w:b w:val="0"/>
          <w:sz w:val="28"/>
          <w:szCs w:val="28"/>
        </w:rPr>
        <w:t>от</w:t>
      </w:r>
      <w:r w:rsidR="00206D99" w:rsidRPr="002F09A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1B3C">
        <w:rPr>
          <w:rFonts w:ascii="Times New Roman" w:hAnsi="Times New Roman" w:cs="Times New Roman"/>
          <w:b w:val="0"/>
          <w:sz w:val="28"/>
          <w:szCs w:val="28"/>
        </w:rPr>
        <w:t>15</w:t>
      </w:r>
      <w:r w:rsidR="00206D99" w:rsidRPr="002F09A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1B3C">
        <w:rPr>
          <w:rFonts w:ascii="Times New Roman" w:hAnsi="Times New Roman" w:cs="Times New Roman"/>
          <w:b w:val="0"/>
          <w:sz w:val="28"/>
          <w:szCs w:val="28"/>
        </w:rPr>
        <w:t>апреля</w:t>
      </w:r>
      <w:r w:rsidR="0050226A" w:rsidRPr="002F09A6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151B3C">
        <w:rPr>
          <w:rFonts w:ascii="Times New Roman" w:hAnsi="Times New Roman" w:cs="Times New Roman"/>
          <w:b w:val="0"/>
          <w:sz w:val="28"/>
          <w:szCs w:val="28"/>
        </w:rPr>
        <w:t>20</w:t>
      </w:r>
      <w:r w:rsidR="00206D99" w:rsidRPr="002F09A6">
        <w:rPr>
          <w:rFonts w:ascii="Times New Roman" w:hAnsi="Times New Roman" w:cs="Times New Roman"/>
          <w:b w:val="0"/>
          <w:sz w:val="28"/>
          <w:szCs w:val="28"/>
        </w:rPr>
        <w:t xml:space="preserve"> г. </w:t>
      </w:r>
      <w:r w:rsidR="0050226A" w:rsidRPr="002F09A6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151B3C">
        <w:rPr>
          <w:rFonts w:ascii="Times New Roman" w:hAnsi="Times New Roman" w:cs="Times New Roman"/>
          <w:b w:val="0"/>
          <w:sz w:val="28"/>
          <w:szCs w:val="28"/>
        </w:rPr>
        <w:t>30</w:t>
      </w:r>
      <w:r w:rsidR="00C85645" w:rsidRPr="002F09A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1B3C">
        <w:rPr>
          <w:rFonts w:ascii="Times New Roman" w:hAnsi="Times New Roman" w:cs="Times New Roman"/>
          <w:b w:val="0"/>
          <w:sz w:val="28"/>
          <w:szCs w:val="28"/>
        </w:rPr>
        <w:t>«О</w:t>
      </w:r>
      <w:r w:rsidR="00151B3C" w:rsidRPr="00151B3C">
        <w:rPr>
          <w:rFonts w:ascii="Times New Roman" w:hAnsi="Times New Roman" w:cs="Times New Roman"/>
          <w:b w:val="0"/>
          <w:sz w:val="28"/>
          <w:szCs w:val="28"/>
        </w:rPr>
        <w:t xml:space="preserve"> ставках и расчетах размеров субсидий на поддержку сельскохозяйственного производства по отдельным подотраслям растениеводства и на стимулирование развития приоритетных подотраслей растениеводства</w:t>
      </w:r>
      <w:r w:rsidR="00151B3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F937A5" w:rsidRDefault="00CB7E9B" w:rsidP="00F937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F937A5">
        <w:rPr>
          <w:bCs/>
          <w:sz w:val="28"/>
          <w:szCs w:val="28"/>
        </w:rPr>
        <w:t xml:space="preserve">. </w:t>
      </w:r>
      <w:r w:rsidR="00F937A5" w:rsidRPr="00B07C40">
        <w:rPr>
          <w:sz w:val="28"/>
          <w:szCs w:val="28"/>
        </w:rPr>
        <w:t xml:space="preserve">Сектору организационно-контрольной работы и взаимодействия </w:t>
      </w:r>
      <w:r w:rsidR="00F937A5" w:rsidRPr="00B07C40">
        <w:rPr>
          <w:sz w:val="28"/>
          <w:szCs w:val="28"/>
        </w:rPr>
        <w:br/>
        <w:t xml:space="preserve">со средствами массовой информации в течение трех рабочих дней после подписания настоящего приказа обеспечить его размещение на странице Министерства сельского хозяйства Кабардино-Балкарской Республики </w:t>
      </w:r>
      <w:r w:rsidR="00F937A5" w:rsidRPr="00B07C40">
        <w:rPr>
          <w:sz w:val="28"/>
          <w:szCs w:val="28"/>
        </w:rPr>
        <w:br/>
        <w:t xml:space="preserve">на официальном портале Правительства Кабардино-Балкарской Республики </w:t>
      </w:r>
      <w:r w:rsidR="00F937A5" w:rsidRPr="00B07C40">
        <w:rPr>
          <w:sz w:val="28"/>
          <w:szCs w:val="28"/>
          <w:u w:val="single"/>
        </w:rPr>
        <w:t>(</w:t>
      </w:r>
      <w:hyperlink r:id="rId9" w:history="1">
        <w:r w:rsidR="00F937A5" w:rsidRPr="00B07C40">
          <w:rPr>
            <w:rStyle w:val="a9"/>
            <w:color w:val="auto"/>
            <w:sz w:val="28"/>
            <w:szCs w:val="28"/>
            <w:lang w:val="en-US"/>
          </w:rPr>
          <w:t>www</w:t>
        </w:r>
        <w:r w:rsidR="00F937A5" w:rsidRPr="00B07C40">
          <w:rPr>
            <w:rStyle w:val="a9"/>
            <w:color w:val="auto"/>
            <w:sz w:val="28"/>
            <w:szCs w:val="28"/>
          </w:rPr>
          <w:t>.</w:t>
        </w:r>
        <w:r w:rsidR="00F937A5" w:rsidRPr="00B07C40">
          <w:rPr>
            <w:rStyle w:val="a9"/>
            <w:color w:val="auto"/>
            <w:sz w:val="28"/>
            <w:szCs w:val="28"/>
            <w:lang w:val="en-US"/>
          </w:rPr>
          <w:t>pravitelstvo</w:t>
        </w:r>
        <w:r w:rsidR="00F937A5" w:rsidRPr="00B07C40">
          <w:rPr>
            <w:rStyle w:val="a9"/>
            <w:color w:val="auto"/>
            <w:sz w:val="28"/>
            <w:szCs w:val="28"/>
          </w:rPr>
          <w:t>.</w:t>
        </w:r>
        <w:r w:rsidR="00F937A5" w:rsidRPr="00B07C40">
          <w:rPr>
            <w:rStyle w:val="a9"/>
            <w:color w:val="auto"/>
            <w:sz w:val="28"/>
            <w:szCs w:val="28"/>
            <w:lang w:val="en-US"/>
          </w:rPr>
          <w:t>kbr</w:t>
        </w:r>
        <w:r w:rsidR="00F937A5" w:rsidRPr="00B07C40">
          <w:rPr>
            <w:rStyle w:val="a9"/>
            <w:color w:val="auto"/>
            <w:sz w:val="28"/>
            <w:szCs w:val="28"/>
          </w:rPr>
          <w:t>.</w:t>
        </w:r>
        <w:r w:rsidR="00F937A5" w:rsidRPr="00B07C40">
          <w:rPr>
            <w:rStyle w:val="a9"/>
            <w:color w:val="auto"/>
            <w:sz w:val="28"/>
            <w:szCs w:val="28"/>
            <w:lang w:val="en-US"/>
          </w:rPr>
          <w:t>ru</w:t>
        </w:r>
      </w:hyperlink>
      <w:r w:rsidR="00F937A5" w:rsidRPr="00B07C40">
        <w:rPr>
          <w:sz w:val="28"/>
          <w:szCs w:val="28"/>
        </w:rPr>
        <w:t>) и направить в редакцию газеты «Кабардино-Балкарская правда» для опубликования.</w:t>
      </w:r>
    </w:p>
    <w:p w:rsidR="00F937A5" w:rsidRPr="00DD1226" w:rsidRDefault="00CB7E9B" w:rsidP="00F937A5">
      <w:pPr>
        <w:pStyle w:val="1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4</w:t>
      </w:r>
      <w:r w:rsidR="00F937A5" w:rsidRPr="00DD1226">
        <w:rPr>
          <w:b w:val="0"/>
          <w:szCs w:val="28"/>
        </w:rPr>
        <w:t>. Сектору делопроизводства (Недужа В.В.) в пятидневный срок направить настоящий приказ в:</w:t>
      </w:r>
    </w:p>
    <w:p w:rsidR="00F937A5" w:rsidRPr="00DD1226" w:rsidRDefault="00F937A5" w:rsidP="00F937A5">
      <w:pPr>
        <w:pStyle w:val="1"/>
        <w:ind w:firstLine="709"/>
        <w:jc w:val="both"/>
        <w:rPr>
          <w:b w:val="0"/>
          <w:szCs w:val="28"/>
        </w:rPr>
      </w:pPr>
      <w:r w:rsidRPr="00DD1226">
        <w:rPr>
          <w:b w:val="0"/>
          <w:szCs w:val="28"/>
        </w:rPr>
        <w:t xml:space="preserve">Управление Министерства юстиции Российской Федерации </w:t>
      </w:r>
      <w:r>
        <w:rPr>
          <w:b w:val="0"/>
          <w:szCs w:val="28"/>
        </w:rPr>
        <w:br/>
      </w:r>
      <w:r w:rsidRPr="00DD1226">
        <w:rPr>
          <w:b w:val="0"/>
          <w:szCs w:val="28"/>
        </w:rPr>
        <w:t>по Кабардино-Балкарской Республике для внесения в государственный регистр;</w:t>
      </w:r>
    </w:p>
    <w:p w:rsidR="00F937A5" w:rsidRPr="00E744EC" w:rsidRDefault="00F937A5" w:rsidP="00F937A5">
      <w:pPr>
        <w:pStyle w:val="1"/>
        <w:ind w:firstLine="709"/>
        <w:jc w:val="both"/>
        <w:rPr>
          <w:rFonts w:eastAsiaTheme="minorHAnsi"/>
          <w:b w:val="0"/>
          <w:szCs w:val="28"/>
          <w:lang w:eastAsia="en-US"/>
        </w:rPr>
      </w:pPr>
      <w:r w:rsidRPr="00DD1226">
        <w:rPr>
          <w:b w:val="0"/>
          <w:szCs w:val="28"/>
        </w:rPr>
        <w:t>прокуратуру Кабардино-Балкарской Республики.</w:t>
      </w:r>
    </w:p>
    <w:p w:rsidR="00F937A5" w:rsidRPr="00B239E7" w:rsidRDefault="00CB7E9B" w:rsidP="00F937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937A5" w:rsidRPr="00B239E7">
        <w:rPr>
          <w:sz w:val="28"/>
          <w:szCs w:val="28"/>
        </w:rPr>
        <w:t xml:space="preserve">. Контроль за исполнением настоящего приказа возложить на </w:t>
      </w:r>
      <w:r w:rsidR="003D0FD1" w:rsidRPr="00B239E7">
        <w:rPr>
          <w:sz w:val="28"/>
          <w:szCs w:val="28"/>
        </w:rPr>
        <w:t>начальника управления финансов, экономики и государственной поддержки АПК А.П. Калмыкова</w:t>
      </w:r>
      <w:r w:rsidR="00F937A5" w:rsidRPr="00B239E7">
        <w:rPr>
          <w:sz w:val="28"/>
          <w:szCs w:val="28"/>
        </w:rPr>
        <w:t>.</w:t>
      </w:r>
    </w:p>
    <w:p w:rsidR="00F937A5" w:rsidRDefault="00CB7E9B" w:rsidP="00F937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39E7">
        <w:rPr>
          <w:sz w:val="28"/>
          <w:szCs w:val="28"/>
        </w:rPr>
        <w:t>6</w:t>
      </w:r>
      <w:r w:rsidR="00F937A5" w:rsidRPr="00B239E7">
        <w:rPr>
          <w:sz w:val="28"/>
          <w:szCs w:val="28"/>
        </w:rPr>
        <w:t>. Настоящий приказ вступает</w:t>
      </w:r>
      <w:r w:rsidR="00F937A5" w:rsidRPr="00DD1226">
        <w:rPr>
          <w:sz w:val="28"/>
          <w:szCs w:val="28"/>
        </w:rPr>
        <w:t xml:space="preserve"> в силу со дня его официального опубликования.</w:t>
      </w:r>
    </w:p>
    <w:p w:rsidR="00F937A5" w:rsidRDefault="00F937A5" w:rsidP="00B1796B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F937A5" w:rsidRDefault="00F937A5" w:rsidP="00B1796B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F937A5" w:rsidRDefault="00F937A5" w:rsidP="00B1796B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68046A" w:rsidRPr="00FE4DA9" w:rsidRDefault="00695020" w:rsidP="00A04338">
      <w:pPr>
        <w:autoSpaceDE w:val="0"/>
        <w:autoSpaceDN w:val="0"/>
        <w:adjustRightInd w:val="0"/>
        <w:ind w:right="-1"/>
        <w:outlineLvl w:val="0"/>
        <w:rPr>
          <w:sz w:val="28"/>
          <w:szCs w:val="28"/>
        </w:rPr>
      </w:pPr>
      <w:r w:rsidRPr="00FE4DA9">
        <w:rPr>
          <w:sz w:val="28"/>
          <w:szCs w:val="28"/>
        </w:rPr>
        <w:t>Министр                                                                                         Х. Сижажев</w:t>
      </w:r>
    </w:p>
    <w:p w:rsidR="00D71980" w:rsidRPr="00FE4DA9" w:rsidRDefault="00D71980" w:rsidP="00D71980">
      <w:pPr>
        <w:autoSpaceDE w:val="0"/>
        <w:autoSpaceDN w:val="0"/>
        <w:adjustRightInd w:val="0"/>
        <w:ind w:right="-1"/>
        <w:outlineLvl w:val="0"/>
        <w:rPr>
          <w:sz w:val="28"/>
          <w:szCs w:val="28"/>
        </w:rPr>
        <w:sectPr w:rsidR="00D71980" w:rsidRPr="00FE4DA9" w:rsidSect="009F27A1">
          <w:headerReference w:type="even" r:id="rId10"/>
          <w:headerReference w:type="default" r:id="rId11"/>
          <w:pgSz w:w="11906" w:h="16838"/>
          <w:pgMar w:top="1247" w:right="1418" w:bottom="1531" w:left="1701" w:header="720" w:footer="720" w:gutter="0"/>
          <w:pgNumType w:start="1"/>
          <w:cols w:space="720"/>
          <w:titlePg/>
          <w:docGrid w:linePitch="272"/>
        </w:sectPr>
      </w:pPr>
    </w:p>
    <w:tbl>
      <w:tblPr>
        <w:tblStyle w:val="ab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</w:tblGrid>
      <w:tr w:rsidR="001B2BEA" w:rsidTr="00F20A50">
        <w:trPr>
          <w:trHeight w:val="1837"/>
        </w:trPr>
        <w:tc>
          <w:tcPr>
            <w:tcW w:w="4217" w:type="dxa"/>
          </w:tcPr>
          <w:p w:rsidR="001B2BEA" w:rsidRPr="001B2BEA" w:rsidRDefault="001B2BEA" w:rsidP="001B2B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УТВЕРЖДЕНЫ</w:t>
            </w:r>
          </w:p>
          <w:p w:rsidR="001B2BEA" w:rsidRPr="001B2BEA" w:rsidRDefault="001B2BEA" w:rsidP="001B2B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2BEA" w:rsidRDefault="001B2BEA" w:rsidP="001B2B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 xml:space="preserve">риказом Министерства </w:t>
            </w:r>
          </w:p>
          <w:p w:rsidR="001B2BEA" w:rsidRDefault="001B2BEA" w:rsidP="001B2B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хозяйства </w:t>
            </w:r>
          </w:p>
          <w:p w:rsidR="001B2BEA" w:rsidRPr="001B2BEA" w:rsidRDefault="001B2BEA" w:rsidP="001B2B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Кабардино-Балкарской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</w:p>
          <w:p w:rsidR="001B2BEA" w:rsidRDefault="001B2BEA" w:rsidP="00487C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F20A50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20A50">
              <w:rPr>
                <w:rFonts w:ascii="Times New Roman" w:hAnsi="Times New Roman" w:cs="Times New Roman"/>
                <w:sz w:val="28"/>
                <w:szCs w:val="28"/>
              </w:rPr>
              <w:t>______202</w:t>
            </w:r>
            <w:r w:rsidR="00487C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20A50">
              <w:rPr>
                <w:rFonts w:ascii="Times New Roman" w:hAnsi="Times New Roman" w:cs="Times New Roman"/>
                <w:sz w:val="28"/>
                <w:szCs w:val="28"/>
              </w:rPr>
              <w:t xml:space="preserve"> г. №_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</w:tbl>
    <w:p w:rsidR="00F25E70" w:rsidRPr="00FE4DA9" w:rsidRDefault="00F25E70" w:rsidP="006C5EC0">
      <w:pPr>
        <w:rPr>
          <w:sz w:val="28"/>
          <w:szCs w:val="28"/>
        </w:rPr>
      </w:pPr>
    </w:p>
    <w:p w:rsidR="006C5EC0" w:rsidRPr="00FE4DA9" w:rsidRDefault="006C5EC0" w:rsidP="00C23E03">
      <w:pPr>
        <w:jc w:val="center"/>
        <w:rPr>
          <w:b/>
          <w:sz w:val="28"/>
          <w:szCs w:val="28"/>
        </w:rPr>
      </w:pPr>
      <w:r w:rsidRPr="00FE4DA9">
        <w:rPr>
          <w:b/>
          <w:sz w:val="28"/>
          <w:szCs w:val="28"/>
        </w:rPr>
        <w:t xml:space="preserve">СТАВКИ </w:t>
      </w:r>
    </w:p>
    <w:p w:rsidR="009A1132" w:rsidRPr="00FE4DA9" w:rsidRDefault="009A1132" w:rsidP="00C23E03">
      <w:pPr>
        <w:jc w:val="center"/>
        <w:rPr>
          <w:b/>
          <w:sz w:val="28"/>
          <w:szCs w:val="28"/>
        </w:rPr>
      </w:pPr>
    </w:p>
    <w:p w:rsidR="002E5437" w:rsidRPr="005559D1" w:rsidRDefault="00394BEF" w:rsidP="002E6953">
      <w:pPr>
        <w:jc w:val="center"/>
        <w:rPr>
          <w:b/>
          <w:sz w:val="28"/>
          <w:szCs w:val="28"/>
        </w:rPr>
      </w:pPr>
      <w:r w:rsidRPr="005559D1">
        <w:rPr>
          <w:b/>
          <w:sz w:val="28"/>
          <w:szCs w:val="28"/>
        </w:rPr>
        <w:t xml:space="preserve">субсидий на возмещение части затрат на проведение агротехнологических работ в области </w:t>
      </w:r>
    </w:p>
    <w:p w:rsidR="00DB35B1" w:rsidRPr="005559D1" w:rsidRDefault="00394BEF" w:rsidP="002E6953">
      <w:pPr>
        <w:jc w:val="center"/>
        <w:rPr>
          <w:b/>
          <w:sz w:val="28"/>
          <w:szCs w:val="28"/>
        </w:rPr>
      </w:pPr>
      <w:r w:rsidRPr="005559D1">
        <w:rPr>
          <w:b/>
          <w:sz w:val="28"/>
          <w:szCs w:val="28"/>
        </w:rPr>
        <w:t>семеноводства сельскохозяйственных культур</w:t>
      </w:r>
      <w:r w:rsidR="00F25E70" w:rsidRPr="005559D1">
        <w:rPr>
          <w:b/>
          <w:sz w:val="28"/>
          <w:szCs w:val="28"/>
        </w:rPr>
        <w:t xml:space="preserve"> </w:t>
      </w:r>
    </w:p>
    <w:p w:rsidR="006C5EC0" w:rsidRPr="00FE4DA9" w:rsidRDefault="006C5EC0" w:rsidP="002B3BB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212"/>
        </w:tabs>
        <w:jc w:val="center"/>
        <w:rPr>
          <w:b/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3402"/>
      </w:tblGrid>
      <w:tr w:rsidR="007F7E5B" w:rsidRPr="00FE4DA9" w:rsidTr="00CE6CB5">
        <w:trPr>
          <w:trHeight w:val="1036"/>
        </w:trPr>
        <w:tc>
          <w:tcPr>
            <w:tcW w:w="5637" w:type="dxa"/>
            <w:vAlign w:val="center"/>
          </w:tcPr>
          <w:p w:rsidR="007F7E5B" w:rsidRPr="00FE4DA9" w:rsidRDefault="007F7E5B" w:rsidP="005559D1">
            <w:pPr>
              <w:jc w:val="center"/>
              <w:rPr>
                <w:sz w:val="28"/>
                <w:szCs w:val="28"/>
              </w:rPr>
            </w:pPr>
            <w:r w:rsidRPr="00FE4DA9">
              <w:rPr>
                <w:sz w:val="28"/>
                <w:szCs w:val="28"/>
              </w:rPr>
              <w:t>Вид</w:t>
            </w:r>
            <w:r w:rsidR="005559D1">
              <w:rPr>
                <w:sz w:val="28"/>
                <w:szCs w:val="28"/>
              </w:rPr>
              <w:t>ы семян</w:t>
            </w:r>
          </w:p>
        </w:tc>
        <w:tc>
          <w:tcPr>
            <w:tcW w:w="3402" w:type="dxa"/>
            <w:vAlign w:val="center"/>
          </w:tcPr>
          <w:p w:rsidR="00CE6CB5" w:rsidRDefault="007F7E5B" w:rsidP="00B5617E">
            <w:pPr>
              <w:pStyle w:val="Default"/>
              <w:jc w:val="center"/>
              <w:rPr>
                <w:sz w:val="28"/>
                <w:szCs w:val="28"/>
              </w:rPr>
            </w:pPr>
            <w:r w:rsidRPr="00FE4DA9">
              <w:rPr>
                <w:sz w:val="28"/>
                <w:szCs w:val="28"/>
              </w:rPr>
              <w:t>Ставка субсидий</w:t>
            </w:r>
            <w:r>
              <w:rPr>
                <w:sz w:val="28"/>
                <w:szCs w:val="28"/>
              </w:rPr>
              <w:t xml:space="preserve">                     на 1 гектар площади</w:t>
            </w:r>
            <w:r w:rsidRPr="00FE4DA9">
              <w:rPr>
                <w:sz w:val="28"/>
                <w:szCs w:val="28"/>
              </w:rPr>
              <w:t xml:space="preserve"> </w:t>
            </w:r>
          </w:p>
          <w:p w:rsidR="007F7E5B" w:rsidRPr="00FE4DA9" w:rsidRDefault="007F7E5B" w:rsidP="00B5617E">
            <w:pPr>
              <w:pStyle w:val="Default"/>
              <w:jc w:val="center"/>
              <w:rPr>
                <w:sz w:val="28"/>
                <w:szCs w:val="28"/>
              </w:rPr>
            </w:pPr>
            <w:r w:rsidRPr="00FE4DA9">
              <w:rPr>
                <w:sz w:val="28"/>
                <w:szCs w:val="28"/>
              </w:rPr>
              <w:t>в рублях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22073B" w:rsidP="0022073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E12D9">
              <w:rPr>
                <w:b/>
                <w:bCs/>
                <w:color w:val="000000"/>
                <w:sz w:val="28"/>
                <w:szCs w:val="28"/>
              </w:rPr>
              <w:t>Семенной картофель</w:t>
            </w:r>
            <w:r w:rsidR="007F7E5B" w:rsidRPr="00CE12D9">
              <w:rPr>
                <w:b/>
                <w:bCs/>
                <w:color w:val="000000"/>
                <w:sz w:val="28"/>
                <w:szCs w:val="28"/>
              </w:rPr>
              <w:t>, включая</w:t>
            </w:r>
          </w:p>
        </w:tc>
        <w:tc>
          <w:tcPr>
            <w:tcW w:w="3402" w:type="dxa"/>
            <w:vAlign w:val="center"/>
          </w:tcPr>
          <w:p w:rsidR="007F7E5B" w:rsidRPr="00CE12D9" w:rsidRDefault="007F7E5B" w:rsidP="00F47241">
            <w:pPr>
              <w:jc w:val="center"/>
              <w:rPr>
                <w:sz w:val="28"/>
                <w:szCs w:val="28"/>
              </w:rPr>
            </w:pP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7F7E5B">
            <w:pPr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оригинальный</w:t>
            </w:r>
          </w:p>
        </w:tc>
        <w:tc>
          <w:tcPr>
            <w:tcW w:w="3402" w:type="dxa"/>
            <w:vAlign w:val="center"/>
          </w:tcPr>
          <w:p w:rsidR="007F7E5B" w:rsidRPr="00CE12D9" w:rsidRDefault="007F7E5B" w:rsidP="00F47241">
            <w:pPr>
              <w:jc w:val="center"/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44670</w:t>
            </w:r>
          </w:p>
        </w:tc>
      </w:tr>
      <w:tr w:rsidR="007F7E5B" w:rsidRPr="00FE4DA9" w:rsidTr="00CE6CB5">
        <w:trPr>
          <w:trHeight w:val="393"/>
        </w:trPr>
        <w:tc>
          <w:tcPr>
            <w:tcW w:w="5637" w:type="dxa"/>
            <w:vAlign w:val="center"/>
          </w:tcPr>
          <w:p w:rsidR="007F7E5B" w:rsidRPr="00CE12D9" w:rsidRDefault="007F7E5B">
            <w:pPr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элитный</w:t>
            </w:r>
          </w:p>
        </w:tc>
        <w:tc>
          <w:tcPr>
            <w:tcW w:w="3402" w:type="dxa"/>
            <w:vAlign w:val="center"/>
          </w:tcPr>
          <w:p w:rsidR="007F7E5B" w:rsidRPr="00CE12D9" w:rsidRDefault="007F7E5B">
            <w:pPr>
              <w:jc w:val="center"/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29780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22073B" w:rsidP="00F81C58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E12D9">
              <w:rPr>
                <w:b/>
                <w:bCs/>
                <w:color w:val="000000"/>
                <w:sz w:val="28"/>
                <w:szCs w:val="28"/>
              </w:rPr>
              <w:t>Семена</w:t>
            </w:r>
            <w:r w:rsidR="007F7E5B" w:rsidRPr="00CE12D9">
              <w:rPr>
                <w:b/>
                <w:bCs/>
                <w:color w:val="000000"/>
                <w:sz w:val="28"/>
                <w:szCs w:val="28"/>
              </w:rPr>
              <w:t xml:space="preserve"> кукурузы, включая</w:t>
            </w:r>
          </w:p>
        </w:tc>
        <w:tc>
          <w:tcPr>
            <w:tcW w:w="3402" w:type="dxa"/>
            <w:vAlign w:val="center"/>
          </w:tcPr>
          <w:p w:rsidR="007F7E5B" w:rsidRPr="00CE12D9" w:rsidRDefault="007F7E5B" w:rsidP="00F4724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7F7E5B" w:rsidP="00DD0CE6">
            <w:pPr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родительские формы гибридов</w:t>
            </w:r>
          </w:p>
        </w:tc>
        <w:tc>
          <w:tcPr>
            <w:tcW w:w="3402" w:type="dxa"/>
            <w:vAlign w:val="center"/>
          </w:tcPr>
          <w:p w:rsidR="007F7E5B" w:rsidRPr="00CE12D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30 875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7F7E5B" w:rsidP="00DD0CE6">
            <w:pPr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гибриды первого поколения F1</w:t>
            </w:r>
          </w:p>
        </w:tc>
        <w:tc>
          <w:tcPr>
            <w:tcW w:w="3402" w:type="dxa"/>
            <w:vAlign w:val="center"/>
          </w:tcPr>
          <w:p w:rsidR="007F7E5B" w:rsidRPr="00CE12D9" w:rsidRDefault="004F16E2" w:rsidP="00DD0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  <w:r w:rsidRPr="00DD0CE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700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22073B" w:rsidP="00DD0CE6">
            <w:pPr>
              <w:rPr>
                <w:b/>
                <w:color w:val="000000"/>
                <w:sz w:val="28"/>
                <w:szCs w:val="28"/>
              </w:rPr>
            </w:pPr>
            <w:r w:rsidRPr="00CE12D9">
              <w:rPr>
                <w:b/>
                <w:bCs/>
                <w:color w:val="000000"/>
                <w:sz w:val="28"/>
                <w:szCs w:val="28"/>
              </w:rPr>
              <w:t>Семена</w:t>
            </w:r>
            <w:r w:rsidR="007F7E5B" w:rsidRPr="00CE12D9">
              <w:rPr>
                <w:b/>
                <w:color w:val="000000"/>
                <w:sz w:val="28"/>
                <w:szCs w:val="28"/>
              </w:rPr>
              <w:t xml:space="preserve"> подсолнечника, включая</w:t>
            </w:r>
          </w:p>
        </w:tc>
        <w:tc>
          <w:tcPr>
            <w:tcW w:w="3402" w:type="dxa"/>
            <w:vAlign w:val="center"/>
          </w:tcPr>
          <w:p w:rsidR="007F7E5B" w:rsidRPr="00CE12D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7F7E5B" w:rsidP="00DD0CE6">
            <w:pPr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родительские формы гибридов</w:t>
            </w:r>
          </w:p>
        </w:tc>
        <w:tc>
          <w:tcPr>
            <w:tcW w:w="3402" w:type="dxa"/>
            <w:vAlign w:val="center"/>
          </w:tcPr>
          <w:p w:rsidR="007F7E5B" w:rsidRPr="00CE12D9" w:rsidRDefault="00F622D2" w:rsidP="00DD0CE6">
            <w:pPr>
              <w:jc w:val="center"/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9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 w:rsidRPr="00CE12D9">
              <w:rPr>
                <w:color w:val="000000"/>
                <w:sz w:val="28"/>
                <w:szCs w:val="28"/>
              </w:rPr>
              <w:t>560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7F7E5B" w:rsidP="00DD0CE6">
            <w:pPr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гибриды первого поколения F1</w:t>
            </w:r>
          </w:p>
        </w:tc>
        <w:tc>
          <w:tcPr>
            <w:tcW w:w="3402" w:type="dxa"/>
            <w:vAlign w:val="center"/>
          </w:tcPr>
          <w:p w:rsidR="007F7E5B" w:rsidRPr="00CE12D9" w:rsidRDefault="00F622D2" w:rsidP="00DD0CE6">
            <w:pPr>
              <w:jc w:val="center"/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5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 w:rsidRPr="00CE12D9">
              <w:rPr>
                <w:color w:val="000000"/>
                <w:sz w:val="28"/>
                <w:szCs w:val="28"/>
              </w:rPr>
              <w:t>735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150784" w:rsidP="001B0BB9">
            <w:pPr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о</w:t>
            </w:r>
            <w:r w:rsidR="007F7E5B" w:rsidRPr="00CE12D9">
              <w:rPr>
                <w:color w:val="000000"/>
                <w:sz w:val="28"/>
                <w:szCs w:val="28"/>
              </w:rPr>
              <w:t>ригинальные семена</w:t>
            </w:r>
          </w:p>
        </w:tc>
        <w:tc>
          <w:tcPr>
            <w:tcW w:w="3402" w:type="dxa"/>
            <w:vAlign w:val="center"/>
          </w:tcPr>
          <w:p w:rsidR="007F7E5B" w:rsidRPr="00CE12D9" w:rsidRDefault="00F622D2" w:rsidP="00DD0CE6">
            <w:pPr>
              <w:jc w:val="center"/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8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 w:rsidRPr="00CE12D9">
              <w:rPr>
                <w:color w:val="000000"/>
                <w:sz w:val="28"/>
                <w:szCs w:val="28"/>
              </w:rPr>
              <w:t>691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7F7E5B" w:rsidP="00DD0CE6">
            <w:pPr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элитные семена</w:t>
            </w:r>
          </w:p>
        </w:tc>
        <w:tc>
          <w:tcPr>
            <w:tcW w:w="3402" w:type="dxa"/>
            <w:vAlign w:val="center"/>
          </w:tcPr>
          <w:p w:rsidR="007F7E5B" w:rsidRPr="00CE12D9" w:rsidRDefault="00F622D2" w:rsidP="00DD0CE6">
            <w:pPr>
              <w:jc w:val="center"/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5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 w:rsidRPr="00CE12D9">
              <w:rPr>
                <w:color w:val="000000"/>
                <w:sz w:val="28"/>
                <w:szCs w:val="28"/>
              </w:rPr>
              <w:t>210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22073B" w:rsidP="00387390">
            <w:pPr>
              <w:rPr>
                <w:b/>
                <w:color w:val="000000"/>
                <w:sz w:val="28"/>
                <w:szCs w:val="28"/>
              </w:rPr>
            </w:pPr>
            <w:r w:rsidRPr="00CE12D9">
              <w:rPr>
                <w:b/>
                <w:bCs/>
                <w:color w:val="000000"/>
                <w:sz w:val="28"/>
                <w:szCs w:val="28"/>
              </w:rPr>
              <w:t>Семена</w:t>
            </w:r>
            <w:r w:rsidR="007F7E5B" w:rsidRPr="00CE12D9">
              <w:rPr>
                <w:b/>
                <w:color w:val="000000"/>
                <w:sz w:val="28"/>
                <w:szCs w:val="28"/>
              </w:rPr>
              <w:t xml:space="preserve"> сахарной свеклы, включая</w:t>
            </w:r>
          </w:p>
        </w:tc>
        <w:tc>
          <w:tcPr>
            <w:tcW w:w="3402" w:type="dxa"/>
            <w:vAlign w:val="center"/>
          </w:tcPr>
          <w:p w:rsidR="007F7E5B" w:rsidRPr="00CE12D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7F7E5B" w:rsidP="00DD0CE6">
            <w:pPr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родительские формы гибридов</w:t>
            </w:r>
          </w:p>
        </w:tc>
        <w:tc>
          <w:tcPr>
            <w:tcW w:w="3402" w:type="dxa"/>
            <w:vAlign w:val="center"/>
          </w:tcPr>
          <w:p w:rsidR="007F7E5B" w:rsidRPr="00CE12D9" w:rsidRDefault="00F622D2" w:rsidP="00DD0CE6">
            <w:pPr>
              <w:jc w:val="center"/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25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 w:rsidRPr="00CE12D9">
              <w:rPr>
                <w:color w:val="000000"/>
                <w:sz w:val="28"/>
                <w:szCs w:val="28"/>
              </w:rPr>
              <w:t>000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7F7E5B" w:rsidP="00DD0CE6">
            <w:pPr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гибриды первого поколения F1</w:t>
            </w:r>
          </w:p>
        </w:tc>
        <w:tc>
          <w:tcPr>
            <w:tcW w:w="3402" w:type="dxa"/>
            <w:vAlign w:val="center"/>
          </w:tcPr>
          <w:p w:rsidR="007F7E5B" w:rsidRPr="00CE12D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5 000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22073B" w:rsidP="00DD0CE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E12D9">
              <w:rPr>
                <w:b/>
                <w:bCs/>
                <w:color w:val="000000"/>
                <w:sz w:val="28"/>
                <w:szCs w:val="28"/>
              </w:rPr>
              <w:t>Семена</w:t>
            </w:r>
            <w:r w:rsidR="007F7E5B" w:rsidRPr="00CE12D9">
              <w:rPr>
                <w:b/>
                <w:bCs/>
                <w:color w:val="000000"/>
                <w:sz w:val="28"/>
                <w:szCs w:val="28"/>
              </w:rPr>
              <w:t xml:space="preserve"> овощных культур открытого грунта, включая</w:t>
            </w:r>
          </w:p>
        </w:tc>
        <w:tc>
          <w:tcPr>
            <w:tcW w:w="3402" w:type="dxa"/>
            <w:vAlign w:val="center"/>
          </w:tcPr>
          <w:p w:rsidR="007F7E5B" w:rsidRPr="00CE12D9" w:rsidRDefault="007F7E5B" w:rsidP="00DD0CE6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536BFA" w:rsidP="00093D3C">
            <w:pPr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к</w:t>
            </w:r>
            <w:r w:rsidR="007F7E5B" w:rsidRPr="00CE12D9">
              <w:rPr>
                <w:color w:val="000000"/>
                <w:sz w:val="28"/>
                <w:szCs w:val="28"/>
              </w:rPr>
              <w:t>апуста F1</w:t>
            </w:r>
          </w:p>
        </w:tc>
        <w:tc>
          <w:tcPr>
            <w:tcW w:w="3402" w:type="dxa"/>
            <w:vAlign w:val="center"/>
          </w:tcPr>
          <w:p w:rsidR="007F7E5B" w:rsidRPr="00CE12D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19 450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CE12D9" w:rsidRDefault="00536BFA" w:rsidP="00093D3C">
            <w:pPr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к</w:t>
            </w:r>
            <w:r w:rsidR="007F7E5B" w:rsidRPr="00CE12D9">
              <w:rPr>
                <w:color w:val="000000"/>
                <w:sz w:val="28"/>
                <w:szCs w:val="28"/>
              </w:rPr>
              <w:t>апуста (сорт)</w:t>
            </w:r>
          </w:p>
        </w:tc>
        <w:tc>
          <w:tcPr>
            <w:tcW w:w="3402" w:type="dxa"/>
            <w:vAlign w:val="center"/>
          </w:tcPr>
          <w:p w:rsidR="007F7E5B" w:rsidRPr="00CE12D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 w:rsidRPr="00CE12D9">
              <w:rPr>
                <w:color w:val="000000"/>
                <w:sz w:val="28"/>
                <w:szCs w:val="28"/>
              </w:rPr>
              <w:t>17 600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B234DD" w:rsidRDefault="00536BFA" w:rsidP="00093D3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 w:rsidR="007F7E5B" w:rsidRPr="00B234DD">
              <w:rPr>
                <w:color w:val="000000"/>
                <w:sz w:val="28"/>
                <w:szCs w:val="28"/>
              </w:rPr>
              <w:t>орковь столовая</w:t>
            </w:r>
          </w:p>
        </w:tc>
        <w:tc>
          <w:tcPr>
            <w:tcW w:w="3402" w:type="dxa"/>
            <w:vAlign w:val="center"/>
          </w:tcPr>
          <w:p w:rsidR="007F7E5B" w:rsidRPr="00FE4DA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24 750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B234DD" w:rsidRDefault="00536BFA" w:rsidP="00093D3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7F7E5B" w:rsidRPr="00B234DD">
              <w:rPr>
                <w:color w:val="000000"/>
                <w:sz w:val="28"/>
                <w:szCs w:val="28"/>
              </w:rPr>
              <w:t>векла столовая</w:t>
            </w:r>
          </w:p>
        </w:tc>
        <w:tc>
          <w:tcPr>
            <w:tcW w:w="3402" w:type="dxa"/>
            <w:vAlign w:val="center"/>
          </w:tcPr>
          <w:p w:rsidR="007F7E5B" w:rsidRPr="00FE4DA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24 000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B234DD" w:rsidRDefault="00536BFA" w:rsidP="00093D3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</w:t>
            </w:r>
            <w:r w:rsidR="007F7E5B" w:rsidRPr="00B234DD">
              <w:rPr>
                <w:color w:val="000000"/>
                <w:sz w:val="28"/>
                <w:szCs w:val="28"/>
              </w:rPr>
              <w:t>еснок (бульбочки)</w:t>
            </w:r>
          </w:p>
        </w:tc>
        <w:tc>
          <w:tcPr>
            <w:tcW w:w="3402" w:type="dxa"/>
            <w:vAlign w:val="center"/>
          </w:tcPr>
          <w:p w:rsidR="007F7E5B" w:rsidRPr="00FE4DA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3 400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B234DD" w:rsidRDefault="00536BFA" w:rsidP="00093D3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</w:t>
            </w:r>
            <w:r w:rsidR="007F7E5B" w:rsidRPr="00B234DD">
              <w:rPr>
                <w:color w:val="000000"/>
                <w:sz w:val="28"/>
                <w:szCs w:val="28"/>
              </w:rPr>
              <w:t>ук севок</w:t>
            </w:r>
          </w:p>
        </w:tc>
        <w:tc>
          <w:tcPr>
            <w:tcW w:w="3402" w:type="dxa"/>
            <w:vAlign w:val="center"/>
          </w:tcPr>
          <w:p w:rsidR="007F7E5B" w:rsidRPr="00FE4DA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B234DD" w:rsidRDefault="00536BFA" w:rsidP="00093D3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</w:t>
            </w:r>
            <w:r w:rsidR="007F7E5B" w:rsidRPr="00B234DD">
              <w:rPr>
                <w:color w:val="000000"/>
                <w:sz w:val="28"/>
                <w:szCs w:val="28"/>
              </w:rPr>
              <w:t>ук чернушка</w:t>
            </w:r>
          </w:p>
        </w:tc>
        <w:tc>
          <w:tcPr>
            <w:tcW w:w="3402" w:type="dxa"/>
            <w:vAlign w:val="center"/>
          </w:tcPr>
          <w:p w:rsidR="007F7E5B" w:rsidRPr="00FE4DA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35 250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B234DD" w:rsidRDefault="00536BFA" w:rsidP="00093D3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="007F7E5B" w:rsidRPr="00B234DD">
              <w:rPr>
                <w:color w:val="000000"/>
                <w:sz w:val="28"/>
                <w:szCs w:val="28"/>
              </w:rPr>
              <w:t>омат</w:t>
            </w:r>
          </w:p>
        </w:tc>
        <w:tc>
          <w:tcPr>
            <w:tcW w:w="3402" w:type="dxa"/>
            <w:vAlign w:val="center"/>
          </w:tcPr>
          <w:p w:rsidR="007F7E5B" w:rsidRPr="00FE4DA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4 300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B234DD" w:rsidRDefault="00536BFA" w:rsidP="00093D3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</w:t>
            </w:r>
            <w:r w:rsidR="007F7E5B" w:rsidRPr="00B234DD">
              <w:rPr>
                <w:color w:val="000000"/>
                <w:sz w:val="28"/>
                <w:szCs w:val="28"/>
              </w:rPr>
              <w:t>гурец</w:t>
            </w:r>
          </w:p>
        </w:tc>
        <w:tc>
          <w:tcPr>
            <w:tcW w:w="3402" w:type="dxa"/>
            <w:vAlign w:val="center"/>
          </w:tcPr>
          <w:p w:rsidR="007F7E5B" w:rsidRPr="00FE4DA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32 500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B234DD" w:rsidRDefault="00536BFA" w:rsidP="00093D3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="007F7E5B" w:rsidRPr="00B234DD">
              <w:rPr>
                <w:color w:val="000000"/>
                <w:sz w:val="28"/>
                <w:szCs w:val="28"/>
              </w:rPr>
              <w:t>орох овощной</w:t>
            </w:r>
          </w:p>
        </w:tc>
        <w:tc>
          <w:tcPr>
            <w:tcW w:w="3402" w:type="dxa"/>
            <w:vAlign w:val="center"/>
          </w:tcPr>
          <w:p w:rsidR="007F7E5B" w:rsidRPr="00FE4DA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8 350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B234DD" w:rsidRDefault="00536BFA" w:rsidP="00093D3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="007F7E5B" w:rsidRPr="00B234DD">
              <w:rPr>
                <w:color w:val="000000"/>
                <w:sz w:val="28"/>
                <w:szCs w:val="28"/>
              </w:rPr>
              <w:t>ыква</w:t>
            </w:r>
          </w:p>
        </w:tc>
        <w:tc>
          <w:tcPr>
            <w:tcW w:w="3402" w:type="dxa"/>
            <w:vAlign w:val="center"/>
          </w:tcPr>
          <w:p w:rsidR="007F7E5B" w:rsidRPr="00FE4DA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11 700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B234DD" w:rsidRDefault="00536BFA" w:rsidP="00093D3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="007F7E5B" w:rsidRPr="00B234DD">
              <w:rPr>
                <w:color w:val="000000"/>
                <w:sz w:val="28"/>
                <w:szCs w:val="28"/>
              </w:rPr>
              <w:t>абачки</w:t>
            </w:r>
          </w:p>
        </w:tc>
        <w:tc>
          <w:tcPr>
            <w:tcW w:w="3402" w:type="dxa"/>
            <w:vAlign w:val="center"/>
          </w:tcPr>
          <w:p w:rsidR="007F7E5B" w:rsidRPr="00FE4DA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22 240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B234DD" w:rsidRDefault="00536BFA" w:rsidP="00093D3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7F7E5B" w:rsidRPr="00B234DD">
              <w:rPr>
                <w:color w:val="000000"/>
                <w:sz w:val="28"/>
                <w:szCs w:val="28"/>
              </w:rPr>
              <w:t xml:space="preserve">ерец </w:t>
            </w:r>
          </w:p>
        </w:tc>
        <w:tc>
          <w:tcPr>
            <w:tcW w:w="3402" w:type="dxa"/>
            <w:vAlign w:val="center"/>
          </w:tcPr>
          <w:p w:rsidR="007F7E5B" w:rsidRPr="00FE4DA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37 500</w:t>
            </w:r>
          </w:p>
        </w:tc>
      </w:tr>
      <w:tr w:rsidR="007F7E5B" w:rsidRPr="00FE4DA9" w:rsidTr="00CE6CB5">
        <w:tc>
          <w:tcPr>
            <w:tcW w:w="5637" w:type="dxa"/>
            <w:vAlign w:val="center"/>
          </w:tcPr>
          <w:p w:rsidR="007F7E5B" w:rsidRPr="00B234DD" w:rsidRDefault="00536BFA" w:rsidP="00093D3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="007F7E5B" w:rsidRPr="00B234DD">
              <w:rPr>
                <w:color w:val="000000"/>
                <w:sz w:val="28"/>
                <w:szCs w:val="28"/>
              </w:rPr>
              <w:t>укуруза овощная</w:t>
            </w:r>
          </w:p>
        </w:tc>
        <w:tc>
          <w:tcPr>
            <w:tcW w:w="3402" w:type="dxa"/>
            <w:vAlign w:val="center"/>
          </w:tcPr>
          <w:p w:rsidR="007F7E5B" w:rsidRPr="00FE4DA9" w:rsidRDefault="007F7E5B" w:rsidP="00DD0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21 500</w:t>
            </w:r>
          </w:p>
        </w:tc>
      </w:tr>
    </w:tbl>
    <w:p w:rsidR="00807451" w:rsidRPr="00FE4DA9" w:rsidRDefault="00807451">
      <w:pPr>
        <w:rPr>
          <w:color w:val="000000"/>
          <w:sz w:val="28"/>
          <w:szCs w:val="28"/>
        </w:rPr>
      </w:pPr>
    </w:p>
    <w:p w:rsidR="00C64A38" w:rsidRPr="00FE4DA9" w:rsidRDefault="00C64A38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121241" w:rsidRPr="00FE4DA9" w:rsidRDefault="0012124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121241" w:rsidRPr="00FE4DA9" w:rsidRDefault="0012124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121241" w:rsidRPr="00FE4DA9" w:rsidRDefault="0012124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121241" w:rsidRPr="00FE4DA9" w:rsidRDefault="0012124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121241" w:rsidRPr="00FE4DA9" w:rsidRDefault="0012124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121241" w:rsidRPr="00FE4DA9" w:rsidRDefault="0012124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121241" w:rsidRPr="00FE4DA9" w:rsidRDefault="0012124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121241" w:rsidRPr="00FE4DA9" w:rsidRDefault="0012124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121241" w:rsidRPr="00FE4DA9" w:rsidRDefault="0012124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EF6EB1" w:rsidRPr="00FE4DA9" w:rsidRDefault="00EF6EB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EF6EB1" w:rsidRPr="00FE4DA9" w:rsidRDefault="00EF6EB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121241" w:rsidRPr="00FE4DA9" w:rsidRDefault="0012124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121241" w:rsidRPr="00FE4DA9" w:rsidRDefault="0012124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121241" w:rsidRPr="00FE4DA9" w:rsidRDefault="0012124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121241" w:rsidRPr="00FE4DA9" w:rsidRDefault="0012124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121241" w:rsidRDefault="00121241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78422A" w:rsidRDefault="0078422A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78422A" w:rsidRPr="00FE4DA9" w:rsidRDefault="0078422A" w:rsidP="00C64A38">
      <w:pPr>
        <w:pStyle w:val="ConsPlusNormal"/>
        <w:jc w:val="both"/>
        <w:rPr>
          <w:rFonts w:ascii="Times New Roman" w:hAnsi="Times New Roman" w:cs="Times New Roman"/>
        </w:rPr>
      </w:pPr>
    </w:p>
    <w:p w:rsidR="00207A90" w:rsidRDefault="00207A90" w:rsidP="00187FE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207A90" w:rsidRDefault="00207A90" w:rsidP="00187FE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207A90" w:rsidRDefault="00207A90" w:rsidP="00187FE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207A90" w:rsidRDefault="00207A90" w:rsidP="00187FE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207A90" w:rsidRDefault="00207A90" w:rsidP="00187FE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207A90" w:rsidRDefault="00207A90" w:rsidP="00187FE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FF2CD4" w:rsidRDefault="00FF2CD4" w:rsidP="00187FE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FF2CD4" w:rsidRDefault="00FF2CD4" w:rsidP="00187FE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FF2CD4" w:rsidRDefault="00FF2CD4" w:rsidP="00187FE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FF2CD4" w:rsidRDefault="00FF2CD4" w:rsidP="00187FE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FF2CD4" w:rsidRDefault="00FF2CD4" w:rsidP="00187FE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FF2CD4" w:rsidRDefault="00FF2CD4" w:rsidP="00187FE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FF2CD4" w:rsidRDefault="00FF2CD4" w:rsidP="00187FE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FF2CD4" w:rsidRDefault="00FF2CD4" w:rsidP="00187FE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5559D1" w:rsidRDefault="005559D1" w:rsidP="00187FE7">
      <w:pPr>
        <w:pStyle w:val="ConsPlusNormal"/>
        <w:ind w:left="5529"/>
        <w:jc w:val="right"/>
        <w:rPr>
          <w:rFonts w:ascii="Times New Roman" w:hAnsi="Times New Roman" w:cs="Times New Roman"/>
        </w:rPr>
        <w:sectPr w:rsidR="005559D1" w:rsidSect="00995635">
          <w:pgSz w:w="11906" w:h="16838"/>
          <w:pgMar w:top="1701" w:right="1418" w:bottom="1418" w:left="1701" w:header="720" w:footer="720" w:gutter="0"/>
          <w:pgNumType w:start="1"/>
          <w:cols w:space="720"/>
          <w:titlePg/>
          <w:docGrid w:linePitch="272"/>
        </w:sectPr>
      </w:pPr>
    </w:p>
    <w:tbl>
      <w:tblPr>
        <w:tblStyle w:val="ab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3"/>
      </w:tblGrid>
      <w:tr w:rsidR="00975236" w:rsidTr="00975236">
        <w:trPr>
          <w:trHeight w:val="2404"/>
        </w:trPr>
        <w:tc>
          <w:tcPr>
            <w:tcW w:w="3933" w:type="dxa"/>
          </w:tcPr>
          <w:p w:rsidR="00975236" w:rsidRPr="001B2BEA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УТВЕРЖДЕНЫ</w:t>
            </w:r>
          </w:p>
          <w:p w:rsidR="00975236" w:rsidRPr="001B2BEA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5236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 xml:space="preserve">риказом Министерства </w:t>
            </w:r>
          </w:p>
          <w:p w:rsidR="00975236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хозяйства </w:t>
            </w:r>
          </w:p>
          <w:p w:rsidR="00975236" w:rsidRPr="001B2BEA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Кабардино-Балкарской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</w:p>
          <w:p w:rsidR="00975236" w:rsidRDefault="00975236" w:rsidP="00975236">
            <w:pPr>
              <w:jc w:val="right"/>
              <w:rPr>
                <w:b/>
                <w:sz w:val="28"/>
                <w:szCs w:val="28"/>
              </w:rPr>
            </w:pPr>
            <w:r w:rsidRPr="001B2BEA">
              <w:rPr>
                <w:sz w:val="28"/>
                <w:szCs w:val="28"/>
              </w:rPr>
              <w:t>от «</w:t>
            </w:r>
            <w:r>
              <w:rPr>
                <w:sz w:val="28"/>
                <w:szCs w:val="28"/>
              </w:rPr>
              <w:t>___</w:t>
            </w:r>
            <w:r w:rsidRPr="001B2BEA">
              <w:rPr>
                <w:sz w:val="28"/>
                <w:szCs w:val="28"/>
              </w:rPr>
              <w:t>»</w:t>
            </w:r>
            <w:r w:rsidR="00487C27">
              <w:rPr>
                <w:sz w:val="28"/>
                <w:szCs w:val="28"/>
              </w:rPr>
              <w:t>______2021</w:t>
            </w:r>
            <w:r>
              <w:rPr>
                <w:sz w:val="28"/>
                <w:szCs w:val="28"/>
              </w:rPr>
              <w:t xml:space="preserve"> г. №_</w:t>
            </w:r>
            <w:r w:rsidRPr="001B2BEA">
              <w:rPr>
                <w:sz w:val="28"/>
                <w:szCs w:val="28"/>
              </w:rPr>
              <w:t>_</w:t>
            </w:r>
          </w:p>
        </w:tc>
      </w:tr>
    </w:tbl>
    <w:p w:rsidR="00975236" w:rsidRDefault="00975236" w:rsidP="00975236">
      <w:pPr>
        <w:jc w:val="right"/>
        <w:rPr>
          <w:b/>
          <w:sz w:val="28"/>
          <w:szCs w:val="28"/>
        </w:rPr>
      </w:pPr>
    </w:p>
    <w:p w:rsidR="00593357" w:rsidRDefault="00593357" w:rsidP="00593357">
      <w:pPr>
        <w:jc w:val="center"/>
        <w:rPr>
          <w:b/>
          <w:sz w:val="28"/>
          <w:szCs w:val="28"/>
        </w:rPr>
      </w:pPr>
      <w:r w:rsidRPr="00FE4DA9">
        <w:rPr>
          <w:b/>
          <w:sz w:val="28"/>
          <w:szCs w:val="28"/>
        </w:rPr>
        <w:t>СТАВКИ</w:t>
      </w:r>
    </w:p>
    <w:p w:rsidR="00593357" w:rsidRPr="00FE4DA9" w:rsidRDefault="00593357" w:rsidP="00593357">
      <w:pPr>
        <w:jc w:val="center"/>
        <w:rPr>
          <w:b/>
          <w:sz w:val="28"/>
          <w:szCs w:val="28"/>
        </w:rPr>
      </w:pPr>
    </w:p>
    <w:p w:rsidR="002E5437" w:rsidRPr="008841D4" w:rsidRDefault="00593357" w:rsidP="0059335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1D4">
        <w:rPr>
          <w:rFonts w:ascii="Times New Roman" w:hAnsi="Times New Roman" w:cs="Times New Roman"/>
          <w:b/>
          <w:sz w:val="28"/>
          <w:szCs w:val="28"/>
        </w:rPr>
        <w:t xml:space="preserve">субсидий на возмещение части затрат </w:t>
      </w:r>
    </w:p>
    <w:p w:rsidR="00593357" w:rsidRPr="008841D4" w:rsidRDefault="00593357" w:rsidP="00593357">
      <w:pPr>
        <w:pStyle w:val="ConsPlusNormal"/>
        <w:jc w:val="center"/>
        <w:rPr>
          <w:rFonts w:ascii="Times New Roman" w:hAnsi="Times New Roman" w:cs="Times New Roman"/>
          <w:b/>
        </w:rPr>
      </w:pPr>
      <w:r w:rsidRPr="008841D4">
        <w:rPr>
          <w:rFonts w:ascii="Times New Roman" w:hAnsi="Times New Roman" w:cs="Times New Roman"/>
          <w:b/>
          <w:sz w:val="28"/>
          <w:szCs w:val="28"/>
        </w:rPr>
        <w:t>на</w:t>
      </w:r>
      <w:r w:rsidR="002E5437" w:rsidRPr="008841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41D4">
        <w:rPr>
          <w:rFonts w:ascii="Times New Roman" w:hAnsi="Times New Roman" w:cs="Times New Roman"/>
          <w:b/>
          <w:sz w:val="28"/>
          <w:szCs w:val="28"/>
        </w:rPr>
        <w:t>поддержку элитного семеноводства</w:t>
      </w:r>
    </w:p>
    <w:p w:rsidR="00593357" w:rsidRDefault="00593357" w:rsidP="0059335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3827"/>
      </w:tblGrid>
      <w:tr w:rsidR="00FF2CD4" w:rsidRPr="00FE4DA9" w:rsidTr="00FF2CD4">
        <w:trPr>
          <w:trHeight w:val="1036"/>
        </w:trPr>
        <w:tc>
          <w:tcPr>
            <w:tcW w:w="5070" w:type="dxa"/>
            <w:vAlign w:val="center"/>
          </w:tcPr>
          <w:p w:rsidR="00FF2CD4" w:rsidRPr="00FE4DA9" w:rsidRDefault="005031A7" w:rsidP="00E4725E">
            <w:pPr>
              <w:jc w:val="center"/>
              <w:rPr>
                <w:sz w:val="28"/>
                <w:szCs w:val="28"/>
              </w:rPr>
            </w:pPr>
            <w:r w:rsidRPr="00FE4DA9">
              <w:rPr>
                <w:sz w:val="28"/>
                <w:szCs w:val="28"/>
              </w:rPr>
              <w:t>Вид</w:t>
            </w:r>
            <w:r>
              <w:rPr>
                <w:sz w:val="28"/>
                <w:szCs w:val="28"/>
              </w:rPr>
              <w:t>ы семян</w:t>
            </w:r>
          </w:p>
        </w:tc>
        <w:tc>
          <w:tcPr>
            <w:tcW w:w="3827" w:type="dxa"/>
            <w:vAlign w:val="center"/>
          </w:tcPr>
          <w:p w:rsidR="00FF2CD4" w:rsidRDefault="00FF2CD4" w:rsidP="00FF2CD4">
            <w:pPr>
              <w:pStyle w:val="Default"/>
              <w:jc w:val="center"/>
              <w:rPr>
                <w:sz w:val="28"/>
                <w:szCs w:val="28"/>
              </w:rPr>
            </w:pPr>
            <w:r w:rsidRPr="00FE4DA9">
              <w:rPr>
                <w:sz w:val="28"/>
                <w:szCs w:val="28"/>
              </w:rPr>
              <w:t>Ставка субсидий</w:t>
            </w:r>
            <w:r>
              <w:rPr>
                <w:sz w:val="28"/>
                <w:szCs w:val="28"/>
              </w:rPr>
              <w:t xml:space="preserve">                     на 1 гектар площади</w:t>
            </w:r>
            <w:r w:rsidRPr="00FE4DA9">
              <w:rPr>
                <w:sz w:val="28"/>
                <w:szCs w:val="28"/>
              </w:rPr>
              <w:t xml:space="preserve"> </w:t>
            </w:r>
          </w:p>
          <w:p w:rsidR="00FF2CD4" w:rsidRPr="00FE4DA9" w:rsidRDefault="00FF2CD4" w:rsidP="00FF2CD4">
            <w:pPr>
              <w:pStyle w:val="Default"/>
              <w:jc w:val="center"/>
              <w:rPr>
                <w:sz w:val="28"/>
                <w:szCs w:val="28"/>
              </w:rPr>
            </w:pPr>
            <w:r w:rsidRPr="00FE4DA9">
              <w:rPr>
                <w:sz w:val="28"/>
                <w:szCs w:val="28"/>
              </w:rPr>
              <w:t>в рублях</w:t>
            </w:r>
          </w:p>
        </w:tc>
      </w:tr>
      <w:tr w:rsidR="00FF2CD4" w:rsidRPr="00FE4DA9" w:rsidTr="00FF2CD4">
        <w:trPr>
          <w:trHeight w:val="423"/>
        </w:trPr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bCs/>
                <w:color w:val="000000"/>
                <w:sz w:val="28"/>
                <w:szCs w:val="28"/>
                <w:highlight w:val="green"/>
              </w:rPr>
            </w:pPr>
            <w:r w:rsidRPr="00DA2F7A">
              <w:rPr>
                <w:b/>
                <w:bCs/>
                <w:color w:val="000000"/>
                <w:sz w:val="28"/>
                <w:szCs w:val="28"/>
              </w:rPr>
              <w:t>Пшеница</w:t>
            </w:r>
            <w:r>
              <w:rPr>
                <w:bCs/>
                <w:color w:val="000000"/>
                <w:sz w:val="28"/>
                <w:szCs w:val="28"/>
              </w:rPr>
              <w:t>,</w:t>
            </w:r>
            <w:r w:rsidRPr="00DA2F7A">
              <w:rPr>
                <w:bCs/>
                <w:color w:val="000000"/>
                <w:sz w:val="28"/>
                <w:szCs w:val="28"/>
              </w:rPr>
              <w:t xml:space="preserve"> в том числе</w:t>
            </w:r>
          </w:p>
        </w:tc>
        <w:tc>
          <w:tcPr>
            <w:tcW w:w="3827" w:type="dxa"/>
            <w:vAlign w:val="center"/>
          </w:tcPr>
          <w:p w:rsidR="00FF2CD4" w:rsidRPr="00FE4DA9" w:rsidRDefault="00FF2CD4" w:rsidP="00E4725E">
            <w:pPr>
              <w:jc w:val="center"/>
              <w:rPr>
                <w:sz w:val="28"/>
                <w:szCs w:val="28"/>
              </w:rPr>
            </w:pP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суперэлита</w:t>
            </w:r>
          </w:p>
        </w:tc>
        <w:tc>
          <w:tcPr>
            <w:tcW w:w="3827" w:type="dxa"/>
            <w:vAlign w:val="center"/>
          </w:tcPr>
          <w:p w:rsidR="00FF2CD4" w:rsidRPr="00FE4DA9" w:rsidRDefault="00FF2CD4" w:rsidP="00E472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170</w:t>
            </w:r>
          </w:p>
        </w:tc>
      </w:tr>
      <w:tr w:rsidR="00FF2CD4" w:rsidRPr="00FE4DA9" w:rsidTr="00FF2CD4">
        <w:trPr>
          <w:trHeight w:val="393"/>
        </w:trPr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элита</w:t>
            </w:r>
          </w:p>
        </w:tc>
        <w:tc>
          <w:tcPr>
            <w:tcW w:w="3827" w:type="dxa"/>
            <w:vAlign w:val="center"/>
          </w:tcPr>
          <w:p w:rsidR="00FF2CD4" w:rsidRPr="00FE4DA9" w:rsidRDefault="0081512D" w:rsidP="00E472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 w:rsidR="00FF2CD4">
              <w:rPr>
                <w:color w:val="000000"/>
                <w:sz w:val="28"/>
                <w:szCs w:val="28"/>
              </w:rPr>
              <w:t>195</w:t>
            </w: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DA2F7A" w:rsidRDefault="00FF2CD4" w:rsidP="00E4725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Ячмень</w:t>
            </w:r>
            <w:r>
              <w:rPr>
                <w:bCs/>
                <w:color w:val="000000"/>
                <w:sz w:val="28"/>
                <w:szCs w:val="28"/>
              </w:rPr>
              <w:t xml:space="preserve">, </w:t>
            </w:r>
            <w:r w:rsidRPr="00DA2F7A">
              <w:rPr>
                <w:bCs/>
                <w:color w:val="000000"/>
                <w:sz w:val="28"/>
                <w:szCs w:val="28"/>
              </w:rPr>
              <w:t>в том числе</w:t>
            </w:r>
          </w:p>
        </w:tc>
        <w:tc>
          <w:tcPr>
            <w:tcW w:w="3827" w:type="dxa"/>
            <w:vAlign w:val="center"/>
          </w:tcPr>
          <w:p w:rsidR="00FF2CD4" w:rsidRPr="00FE4DA9" w:rsidRDefault="00FF2CD4" w:rsidP="00E47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суперэлита</w:t>
            </w:r>
          </w:p>
        </w:tc>
        <w:tc>
          <w:tcPr>
            <w:tcW w:w="3827" w:type="dxa"/>
            <w:vAlign w:val="center"/>
          </w:tcPr>
          <w:p w:rsidR="00FF2CD4" w:rsidRPr="00FE4DA9" w:rsidRDefault="00FF2CD4" w:rsidP="00E472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034</w:t>
            </w: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элита</w:t>
            </w:r>
          </w:p>
        </w:tc>
        <w:tc>
          <w:tcPr>
            <w:tcW w:w="3827" w:type="dxa"/>
            <w:vAlign w:val="center"/>
          </w:tcPr>
          <w:p w:rsidR="00FF2CD4" w:rsidRPr="00FE4DA9" w:rsidRDefault="0081512D" w:rsidP="00E472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 w:rsidR="00FF2CD4">
              <w:rPr>
                <w:color w:val="000000"/>
                <w:sz w:val="28"/>
                <w:szCs w:val="28"/>
              </w:rPr>
              <w:t>005</w:t>
            </w: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Овес</w:t>
            </w:r>
            <w:r w:rsidRPr="00DA2F7A">
              <w:rPr>
                <w:color w:val="000000"/>
                <w:sz w:val="28"/>
                <w:szCs w:val="28"/>
              </w:rPr>
              <w:t>, в том числе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FF2CD4" w:rsidRPr="00FE4DA9" w:rsidRDefault="00FF2CD4" w:rsidP="00E4725E">
            <w:pPr>
              <w:jc w:val="center"/>
              <w:rPr>
                <w:color w:val="000000"/>
                <w:sz w:val="28"/>
                <w:szCs w:val="28"/>
                <w:highlight w:val="red"/>
              </w:rPr>
            </w:pP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суперэлита</w:t>
            </w:r>
          </w:p>
        </w:tc>
        <w:tc>
          <w:tcPr>
            <w:tcW w:w="3827" w:type="dxa"/>
            <w:vAlign w:val="center"/>
          </w:tcPr>
          <w:p w:rsidR="00FF2CD4" w:rsidRPr="00FE4DA9" w:rsidRDefault="00FF2CD4" w:rsidP="00E472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255</w:t>
            </w: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элита</w:t>
            </w:r>
          </w:p>
        </w:tc>
        <w:tc>
          <w:tcPr>
            <w:tcW w:w="3827" w:type="dxa"/>
            <w:vAlign w:val="center"/>
          </w:tcPr>
          <w:p w:rsidR="00FF2CD4" w:rsidRPr="00FE4DA9" w:rsidRDefault="0081512D" w:rsidP="00E472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 w:rsidR="00FF2CD4">
              <w:rPr>
                <w:color w:val="000000"/>
                <w:sz w:val="28"/>
                <w:szCs w:val="28"/>
              </w:rPr>
              <w:t>876</w:t>
            </w: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color w:val="000000"/>
                <w:sz w:val="28"/>
                <w:szCs w:val="28"/>
              </w:rPr>
            </w:pPr>
            <w:r w:rsidRPr="00E63619">
              <w:rPr>
                <w:b/>
                <w:color w:val="000000"/>
                <w:sz w:val="28"/>
                <w:szCs w:val="28"/>
              </w:rPr>
              <w:t>Тритикале</w:t>
            </w:r>
            <w:r>
              <w:rPr>
                <w:color w:val="000000"/>
                <w:sz w:val="28"/>
                <w:szCs w:val="28"/>
              </w:rPr>
              <w:t>, в том числе</w:t>
            </w:r>
          </w:p>
        </w:tc>
        <w:tc>
          <w:tcPr>
            <w:tcW w:w="3827" w:type="dxa"/>
            <w:vAlign w:val="center"/>
          </w:tcPr>
          <w:p w:rsidR="00FF2CD4" w:rsidRPr="00FE4DA9" w:rsidRDefault="00FF2CD4" w:rsidP="00E47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суперэлита</w:t>
            </w:r>
          </w:p>
        </w:tc>
        <w:tc>
          <w:tcPr>
            <w:tcW w:w="3827" w:type="dxa"/>
            <w:vAlign w:val="center"/>
          </w:tcPr>
          <w:p w:rsidR="00FF2CD4" w:rsidRPr="00FE4DA9" w:rsidRDefault="00FF2CD4" w:rsidP="00E472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210</w:t>
            </w: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элита</w:t>
            </w:r>
          </w:p>
        </w:tc>
        <w:tc>
          <w:tcPr>
            <w:tcW w:w="3827" w:type="dxa"/>
            <w:vAlign w:val="center"/>
          </w:tcPr>
          <w:p w:rsidR="00FF2CD4" w:rsidRPr="00FE4DA9" w:rsidRDefault="0081512D" w:rsidP="00E472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 w:rsidR="00FF2CD4">
              <w:rPr>
                <w:color w:val="000000"/>
                <w:sz w:val="28"/>
                <w:szCs w:val="28"/>
              </w:rPr>
              <w:t>035</w:t>
            </w: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color w:val="000000"/>
                <w:sz w:val="28"/>
                <w:szCs w:val="28"/>
              </w:rPr>
            </w:pPr>
            <w:r w:rsidRPr="00E63619">
              <w:rPr>
                <w:b/>
                <w:color w:val="000000"/>
                <w:sz w:val="28"/>
                <w:szCs w:val="28"/>
              </w:rPr>
              <w:t>Просо</w:t>
            </w:r>
            <w:r>
              <w:rPr>
                <w:color w:val="000000"/>
                <w:sz w:val="28"/>
                <w:szCs w:val="28"/>
              </w:rPr>
              <w:t>, в том числе</w:t>
            </w:r>
          </w:p>
        </w:tc>
        <w:tc>
          <w:tcPr>
            <w:tcW w:w="3827" w:type="dxa"/>
            <w:vAlign w:val="center"/>
          </w:tcPr>
          <w:p w:rsidR="00FF2CD4" w:rsidRPr="00FE4DA9" w:rsidRDefault="00FF2CD4" w:rsidP="00E47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суперэлита</w:t>
            </w:r>
          </w:p>
        </w:tc>
        <w:tc>
          <w:tcPr>
            <w:tcW w:w="3827" w:type="dxa"/>
            <w:vAlign w:val="center"/>
          </w:tcPr>
          <w:p w:rsidR="00FF2CD4" w:rsidRPr="00FE4DA9" w:rsidRDefault="00FF2CD4" w:rsidP="00E472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155</w:t>
            </w: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элита</w:t>
            </w:r>
          </w:p>
        </w:tc>
        <w:tc>
          <w:tcPr>
            <w:tcW w:w="3827" w:type="dxa"/>
            <w:vAlign w:val="center"/>
          </w:tcPr>
          <w:p w:rsidR="00FF2CD4" w:rsidRPr="00FE4DA9" w:rsidRDefault="0081512D" w:rsidP="00E472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 w:rsidR="00FF2CD4">
              <w:rPr>
                <w:color w:val="000000"/>
                <w:sz w:val="28"/>
                <w:szCs w:val="28"/>
              </w:rPr>
              <w:t>692</w:t>
            </w: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color w:val="000000"/>
                <w:sz w:val="28"/>
                <w:szCs w:val="28"/>
              </w:rPr>
            </w:pPr>
            <w:r w:rsidRPr="00CA0A5A">
              <w:rPr>
                <w:b/>
                <w:color w:val="000000"/>
                <w:sz w:val="28"/>
                <w:szCs w:val="28"/>
              </w:rPr>
              <w:t>Горох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E64B4">
              <w:rPr>
                <w:b/>
                <w:color w:val="000000"/>
                <w:sz w:val="28"/>
                <w:szCs w:val="28"/>
              </w:rPr>
              <w:t>посевной</w:t>
            </w:r>
            <w:r>
              <w:rPr>
                <w:color w:val="000000"/>
                <w:sz w:val="28"/>
                <w:szCs w:val="28"/>
              </w:rPr>
              <w:t>, в том числе</w:t>
            </w:r>
          </w:p>
        </w:tc>
        <w:tc>
          <w:tcPr>
            <w:tcW w:w="3827" w:type="dxa"/>
            <w:vAlign w:val="center"/>
          </w:tcPr>
          <w:p w:rsidR="00FF2CD4" w:rsidRPr="00FE4DA9" w:rsidRDefault="00FF2CD4" w:rsidP="00E47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суперэлита</w:t>
            </w:r>
          </w:p>
        </w:tc>
        <w:tc>
          <w:tcPr>
            <w:tcW w:w="3827" w:type="dxa"/>
            <w:vAlign w:val="center"/>
          </w:tcPr>
          <w:p w:rsidR="00FF2CD4" w:rsidRPr="00FE4DA9" w:rsidRDefault="00FF2CD4" w:rsidP="00E472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686</w:t>
            </w:r>
          </w:p>
        </w:tc>
      </w:tr>
      <w:tr w:rsidR="00FF2CD4" w:rsidRPr="00FE4DA9" w:rsidTr="00FF2CD4">
        <w:tc>
          <w:tcPr>
            <w:tcW w:w="5070" w:type="dxa"/>
            <w:vAlign w:val="center"/>
          </w:tcPr>
          <w:p w:rsidR="00FF2CD4" w:rsidRPr="00FE4DA9" w:rsidRDefault="00FF2CD4" w:rsidP="00E472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элита</w:t>
            </w:r>
          </w:p>
        </w:tc>
        <w:tc>
          <w:tcPr>
            <w:tcW w:w="3827" w:type="dxa"/>
            <w:vAlign w:val="center"/>
          </w:tcPr>
          <w:p w:rsidR="00FF2CD4" w:rsidRPr="00FE4DA9" w:rsidRDefault="0081512D" w:rsidP="00E472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0E76E8">
              <w:rPr>
                <w:color w:val="000000"/>
                <w:sz w:val="28"/>
                <w:szCs w:val="28"/>
              </w:rPr>
              <w:t xml:space="preserve"> </w:t>
            </w:r>
            <w:r w:rsidR="00FF2CD4">
              <w:rPr>
                <w:color w:val="000000"/>
                <w:sz w:val="28"/>
                <w:szCs w:val="28"/>
              </w:rPr>
              <w:t>948</w:t>
            </w:r>
          </w:p>
        </w:tc>
      </w:tr>
    </w:tbl>
    <w:p w:rsidR="00593357" w:rsidRDefault="00593357" w:rsidP="00593357">
      <w:pPr>
        <w:pStyle w:val="ConsPlusNormal"/>
        <w:rPr>
          <w:rFonts w:ascii="Times New Roman" w:hAnsi="Times New Roman" w:cs="Times New Roman"/>
        </w:rPr>
      </w:pPr>
    </w:p>
    <w:p w:rsidR="00593357" w:rsidRDefault="00593357" w:rsidP="00593357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8B55E8" w:rsidRDefault="008B55E8" w:rsidP="00593357">
      <w:pPr>
        <w:pStyle w:val="ConsPlusNormal"/>
        <w:ind w:left="5529"/>
        <w:jc w:val="right"/>
        <w:rPr>
          <w:rFonts w:ascii="Times New Roman" w:hAnsi="Times New Roman" w:cs="Times New Roman"/>
        </w:rPr>
        <w:sectPr w:rsidR="008B55E8" w:rsidSect="00995635">
          <w:pgSz w:w="11906" w:h="16838"/>
          <w:pgMar w:top="1701" w:right="1418" w:bottom="1418" w:left="1701" w:header="720" w:footer="720" w:gutter="0"/>
          <w:pgNumType w:start="1"/>
          <w:cols w:space="720"/>
          <w:titlePg/>
          <w:docGrid w:linePitch="272"/>
        </w:sectPr>
      </w:pPr>
    </w:p>
    <w:tbl>
      <w:tblPr>
        <w:tblStyle w:val="ab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975236" w:rsidTr="00975236">
        <w:trPr>
          <w:trHeight w:val="1837"/>
        </w:trPr>
        <w:tc>
          <w:tcPr>
            <w:tcW w:w="4500" w:type="dxa"/>
          </w:tcPr>
          <w:p w:rsidR="00975236" w:rsidRPr="001B2BEA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151"/>
            <w:bookmarkEnd w:id="0"/>
            <w:r w:rsidRPr="001B2B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УТВЕРЖДЕНЫ</w:t>
            </w:r>
          </w:p>
          <w:p w:rsidR="00975236" w:rsidRPr="001B2BEA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5236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 xml:space="preserve">риказом Министерства </w:t>
            </w:r>
          </w:p>
          <w:p w:rsidR="00975236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хозяйства </w:t>
            </w:r>
          </w:p>
          <w:p w:rsidR="00975236" w:rsidRPr="001B2BEA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Кабардино-Балкарской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</w:p>
          <w:p w:rsidR="00975236" w:rsidRDefault="00975236" w:rsidP="00487C27">
            <w:pPr>
              <w:pStyle w:val="ConsPlusNormal"/>
              <w:jc w:val="right"/>
              <w:rPr>
                <w:rFonts w:ascii="Times New Roman" w:hAnsi="Times New Roman" w:cs="Times New Roman"/>
                <w:highlight w:val="green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______202</w:t>
            </w:r>
            <w:r w:rsidR="00487C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№_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</w:tbl>
    <w:p w:rsidR="008B55E8" w:rsidRDefault="008B55E8" w:rsidP="008B55E8">
      <w:pPr>
        <w:pStyle w:val="ConsPlusNormal"/>
        <w:ind w:left="5529"/>
        <w:jc w:val="right"/>
        <w:rPr>
          <w:rFonts w:ascii="Times New Roman" w:hAnsi="Times New Roman" w:cs="Times New Roman"/>
          <w:highlight w:val="green"/>
        </w:rPr>
      </w:pPr>
    </w:p>
    <w:p w:rsidR="008B55E8" w:rsidRPr="005E3E6B" w:rsidRDefault="008B55E8" w:rsidP="008B55E8">
      <w:pPr>
        <w:jc w:val="center"/>
        <w:rPr>
          <w:b/>
          <w:sz w:val="28"/>
          <w:szCs w:val="28"/>
        </w:rPr>
      </w:pPr>
      <w:r w:rsidRPr="005E3E6B">
        <w:rPr>
          <w:b/>
          <w:sz w:val="28"/>
          <w:szCs w:val="28"/>
        </w:rPr>
        <w:t>СТАВКИ</w:t>
      </w:r>
    </w:p>
    <w:p w:rsidR="008B55E8" w:rsidRPr="005E3E6B" w:rsidRDefault="008B55E8" w:rsidP="008B55E8">
      <w:pPr>
        <w:jc w:val="center"/>
        <w:rPr>
          <w:sz w:val="28"/>
          <w:szCs w:val="28"/>
        </w:rPr>
      </w:pPr>
    </w:p>
    <w:p w:rsidR="008B55E8" w:rsidRPr="009B24E5" w:rsidRDefault="008B55E8" w:rsidP="008B55E8">
      <w:pPr>
        <w:jc w:val="center"/>
        <w:rPr>
          <w:b/>
          <w:sz w:val="44"/>
        </w:rPr>
      </w:pPr>
      <w:r w:rsidRPr="009B24E5">
        <w:rPr>
          <w:b/>
          <w:sz w:val="28"/>
          <w:szCs w:val="28"/>
        </w:rPr>
        <w:t xml:space="preserve">субсидий на возмещение части затрат на приобретение семян сельскохозяйственных культур, приобретенных и высеянных под урожай отчетного года </w:t>
      </w:r>
    </w:p>
    <w:p w:rsidR="008B55E8" w:rsidRPr="009B24E5" w:rsidRDefault="008B55E8" w:rsidP="008B55E8">
      <w:pPr>
        <w:rPr>
          <w:b/>
          <w:sz w:val="44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3544"/>
      </w:tblGrid>
      <w:tr w:rsidR="008B55E8" w:rsidRPr="005E3E6B" w:rsidTr="00C8118F">
        <w:trPr>
          <w:trHeight w:val="1036"/>
        </w:trPr>
        <w:tc>
          <w:tcPr>
            <w:tcW w:w="5353" w:type="dxa"/>
            <w:vAlign w:val="center"/>
          </w:tcPr>
          <w:p w:rsidR="008B55E8" w:rsidRPr="005E3E6B" w:rsidRDefault="009B24E5" w:rsidP="000B0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Семена сельскохозяйственных культур</w:t>
            </w:r>
          </w:p>
        </w:tc>
        <w:tc>
          <w:tcPr>
            <w:tcW w:w="3544" w:type="dxa"/>
            <w:vAlign w:val="center"/>
          </w:tcPr>
          <w:p w:rsidR="008B55E8" w:rsidRDefault="008B55E8" w:rsidP="000B0764">
            <w:pPr>
              <w:pStyle w:val="Default"/>
              <w:jc w:val="center"/>
              <w:rPr>
                <w:sz w:val="28"/>
                <w:szCs w:val="28"/>
              </w:rPr>
            </w:pPr>
            <w:r w:rsidRPr="00FE4DA9">
              <w:rPr>
                <w:sz w:val="28"/>
                <w:szCs w:val="28"/>
              </w:rPr>
              <w:t>Ставка субсидий</w:t>
            </w:r>
            <w:r>
              <w:rPr>
                <w:sz w:val="28"/>
                <w:szCs w:val="28"/>
              </w:rPr>
              <w:t xml:space="preserve">                     на 1 гектар площади</w:t>
            </w:r>
            <w:r w:rsidRPr="00FE4DA9">
              <w:rPr>
                <w:sz w:val="28"/>
                <w:szCs w:val="28"/>
              </w:rPr>
              <w:t xml:space="preserve"> </w:t>
            </w:r>
          </w:p>
          <w:p w:rsidR="008B55E8" w:rsidRPr="005E3E6B" w:rsidRDefault="008B55E8" w:rsidP="000B0764">
            <w:pPr>
              <w:pStyle w:val="Default"/>
              <w:jc w:val="center"/>
              <w:rPr>
                <w:sz w:val="28"/>
                <w:szCs w:val="28"/>
              </w:rPr>
            </w:pPr>
            <w:r w:rsidRPr="00FE4DA9">
              <w:rPr>
                <w:sz w:val="28"/>
                <w:szCs w:val="28"/>
              </w:rPr>
              <w:t>в рублях</w:t>
            </w:r>
          </w:p>
        </w:tc>
      </w:tr>
      <w:tr w:rsidR="008B55E8" w:rsidRPr="00C03F3D" w:rsidTr="00C8118F">
        <w:tc>
          <w:tcPr>
            <w:tcW w:w="5353" w:type="dxa"/>
          </w:tcPr>
          <w:p w:rsidR="008B55E8" w:rsidRPr="005E3E6B" w:rsidRDefault="009B24E5" w:rsidP="000B0764">
            <w:pPr>
              <w:pStyle w:val="ad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Семена</w:t>
            </w:r>
            <w:r w:rsidR="008B55E8" w:rsidRPr="005E3E6B">
              <w:rPr>
                <w:sz w:val="28"/>
                <w:szCs w:val="28"/>
              </w:rPr>
              <w:t xml:space="preserve"> гибридов </w:t>
            </w:r>
            <w:r w:rsidR="008B55E8" w:rsidRPr="005E3E6B">
              <w:rPr>
                <w:sz w:val="28"/>
                <w:szCs w:val="28"/>
                <w:lang w:val="en-US"/>
              </w:rPr>
              <w:t>F</w:t>
            </w:r>
            <w:r w:rsidR="008B55E8" w:rsidRPr="005E3E6B">
              <w:rPr>
                <w:sz w:val="28"/>
                <w:szCs w:val="28"/>
                <w:vertAlign w:val="subscript"/>
              </w:rPr>
              <w:t>1</w:t>
            </w:r>
            <w:r w:rsidR="008B55E8" w:rsidRPr="005E3E6B">
              <w:rPr>
                <w:sz w:val="28"/>
                <w:szCs w:val="28"/>
              </w:rPr>
              <w:t xml:space="preserve"> и сортовых репродукционных семян зерновых и зернобобовых культур, масличных культур (за исключением рапса и сои), овощных культур не ниже четвертой репродукции</w:t>
            </w:r>
          </w:p>
        </w:tc>
        <w:tc>
          <w:tcPr>
            <w:tcW w:w="3544" w:type="dxa"/>
            <w:vAlign w:val="center"/>
          </w:tcPr>
          <w:p w:rsidR="008B55E8" w:rsidRPr="005E3E6B" w:rsidRDefault="008B55E8" w:rsidP="000B0764">
            <w:pPr>
              <w:jc w:val="center"/>
              <w:rPr>
                <w:sz w:val="28"/>
                <w:szCs w:val="28"/>
              </w:rPr>
            </w:pPr>
            <w:r w:rsidRPr="000E76E8">
              <w:rPr>
                <w:sz w:val="28"/>
                <w:szCs w:val="28"/>
              </w:rPr>
              <w:t>200</w:t>
            </w:r>
          </w:p>
        </w:tc>
      </w:tr>
    </w:tbl>
    <w:p w:rsidR="008B55E8" w:rsidRPr="00C03F3D" w:rsidRDefault="008B55E8" w:rsidP="008B55E8">
      <w:pPr>
        <w:rPr>
          <w:sz w:val="28"/>
          <w:szCs w:val="28"/>
        </w:rPr>
      </w:pPr>
    </w:p>
    <w:p w:rsidR="008B55E8" w:rsidRDefault="008B55E8" w:rsidP="008B55E8">
      <w:pPr>
        <w:pStyle w:val="ConsPlusNormal"/>
        <w:ind w:left="5529"/>
        <w:jc w:val="right"/>
        <w:rPr>
          <w:rFonts w:ascii="Times New Roman" w:hAnsi="Times New Roman" w:cs="Times New Roman"/>
          <w:highlight w:val="green"/>
        </w:rPr>
      </w:pPr>
    </w:p>
    <w:p w:rsidR="008B55E8" w:rsidRDefault="008B55E8" w:rsidP="008B55E8">
      <w:pPr>
        <w:pStyle w:val="ConsPlusNormal"/>
        <w:ind w:left="5529"/>
        <w:jc w:val="right"/>
        <w:rPr>
          <w:rFonts w:ascii="Times New Roman" w:hAnsi="Times New Roman" w:cs="Times New Roman"/>
          <w:highlight w:val="green"/>
        </w:rPr>
      </w:pPr>
    </w:p>
    <w:p w:rsidR="008B55E8" w:rsidRDefault="008B55E8" w:rsidP="00D04EA2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8B55E8" w:rsidRDefault="008B55E8" w:rsidP="00D04EA2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8B55E8" w:rsidRDefault="008B55E8" w:rsidP="00D04EA2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8B55E8" w:rsidRDefault="008B55E8" w:rsidP="00D04EA2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8B55E8" w:rsidRDefault="008B55E8" w:rsidP="00D04EA2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8B55E8" w:rsidRDefault="008B55E8" w:rsidP="00D04EA2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8B55E8" w:rsidRDefault="008B55E8" w:rsidP="00D04EA2">
      <w:pPr>
        <w:pStyle w:val="ConsPlusNormal"/>
        <w:ind w:left="5529"/>
        <w:jc w:val="right"/>
        <w:rPr>
          <w:rFonts w:ascii="Times New Roman" w:hAnsi="Times New Roman" w:cs="Times New Roman"/>
        </w:rPr>
        <w:sectPr w:rsidR="008B55E8" w:rsidSect="00995635">
          <w:pgSz w:w="11906" w:h="16838"/>
          <w:pgMar w:top="1701" w:right="1418" w:bottom="1418" w:left="1701" w:header="720" w:footer="720" w:gutter="0"/>
          <w:pgNumType w:start="1"/>
          <w:cols w:space="720"/>
          <w:titlePg/>
          <w:docGrid w:linePitch="272"/>
        </w:sectPr>
      </w:pPr>
    </w:p>
    <w:tbl>
      <w:tblPr>
        <w:tblStyle w:val="ab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75236" w:rsidTr="00975236">
        <w:trPr>
          <w:trHeight w:val="1979"/>
        </w:trPr>
        <w:tc>
          <w:tcPr>
            <w:tcW w:w="3650" w:type="dxa"/>
          </w:tcPr>
          <w:p w:rsidR="00975236" w:rsidRPr="001B2BEA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УТВЕРЖДЕНЫ</w:t>
            </w:r>
          </w:p>
          <w:p w:rsidR="00975236" w:rsidRPr="001B2BEA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5236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 xml:space="preserve">риказом Министерства </w:t>
            </w:r>
          </w:p>
          <w:p w:rsidR="00975236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хозяйства </w:t>
            </w:r>
          </w:p>
          <w:p w:rsidR="00975236" w:rsidRPr="001B2BEA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Кабардино-Балкарской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</w:p>
          <w:p w:rsidR="00975236" w:rsidRDefault="00975236" w:rsidP="00487C2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______202</w:t>
            </w:r>
            <w:r w:rsidR="00487C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№_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</w:tbl>
    <w:p w:rsidR="008B55E8" w:rsidRPr="00FE4DA9" w:rsidRDefault="008B55E8" w:rsidP="008B55E8">
      <w:pPr>
        <w:pStyle w:val="ConsPlusNormal"/>
        <w:jc w:val="right"/>
        <w:rPr>
          <w:rFonts w:ascii="Times New Roman" w:hAnsi="Times New Roman" w:cs="Times New Roman"/>
        </w:rPr>
      </w:pPr>
    </w:p>
    <w:p w:rsidR="008B55E8" w:rsidRPr="00FE4DA9" w:rsidRDefault="008B55E8" w:rsidP="008B55E8">
      <w:pPr>
        <w:jc w:val="center"/>
        <w:rPr>
          <w:b/>
          <w:sz w:val="28"/>
          <w:szCs w:val="28"/>
        </w:rPr>
      </w:pPr>
      <w:r w:rsidRPr="00FE4DA9">
        <w:rPr>
          <w:b/>
          <w:sz w:val="28"/>
          <w:szCs w:val="28"/>
        </w:rPr>
        <w:t>СТАВКИ</w:t>
      </w:r>
    </w:p>
    <w:p w:rsidR="008B55E8" w:rsidRDefault="008B55E8" w:rsidP="008B55E8">
      <w:pPr>
        <w:jc w:val="center"/>
        <w:rPr>
          <w:sz w:val="28"/>
          <w:szCs w:val="28"/>
        </w:rPr>
      </w:pPr>
    </w:p>
    <w:p w:rsidR="008B55E8" w:rsidRPr="00C8118F" w:rsidRDefault="008B55E8" w:rsidP="008B55E8">
      <w:pPr>
        <w:jc w:val="center"/>
        <w:rPr>
          <w:b/>
          <w:sz w:val="28"/>
          <w:szCs w:val="28"/>
        </w:rPr>
      </w:pPr>
      <w:r w:rsidRPr="00C8118F">
        <w:rPr>
          <w:b/>
          <w:sz w:val="28"/>
          <w:szCs w:val="28"/>
        </w:rPr>
        <w:t xml:space="preserve">субсидий на возмещение части затрат на закладку и уход за многолетними плодовыми и ягодными насаждениями, </w:t>
      </w:r>
    </w:p>
    <w:p w:rsidR="008B55E8" w:rsidRPr="00C8118F" w:rsidRDefault="008B55E8" w:rsidP="008B55E8">
      <w:pPr>
        <w:jc w:val="center"/>
        <w:rPr>
          <w:b/>
          <w:sz w:val="28"/>
          <w:szCs w:val="28"/>
        </w:rPr>
      </w:pPr>
      <w:r w:rsidRPr="00C8118F">
        <w:rPr>
          <w:b/>
          <w:sz w:val="28"/>
          <w:szCs w:val="28"/>
        </w:rPr>
        <w:t>на раскорчевку садов</w:t>
      </w:r>
    </w:p>
    <w:p w:rsidR="008B55E8" w:rsidRPr="00654665" w:rsidRDefault="008B55E8" w:rsidP="008B55E8">
      <w:pPr>
        <w:rPr>
          <w:sz w:val="28"/>
          <w:szCs w:val="28"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16"/>
        <w:gridCol w:w="3260"/>
      </w:tblGrid>
      <w:tr w:rsidR="008B55E8" w:rsidRPr="00FE4DA9" w:rsidTr="00440B45">
        <w:trPr>
          <w:trHeight w:val="1240"/>
        </w:trPr>
        <w:tc>
          <w:tcPr>
            <w:tcW w:w="6016" w:type="dxa"/>
            <w:vAlign w:val="center"/>
          </w:tcPr>
          <w:p w:rsidR="008B55E8" w:rsidRPr="008B55E8" w:rsidRDefault="008B55E8" w:rsidP="000B0764">
            <w:pPr>
              <w:jc w:val="center"/>
              <w:rPr>
                <w:sz w:val="28"/>
                <w:szCs w:val="28"/>
              </w:rPr>
            </w:pPr>
            <w:r w:rsidRPr="008B55E8">
              <w:rPr>
                <w:sz w:val="28"/>
                <w:szCs w:val="28"/>
              </w:rPr>
              <w:t>Вид расходов</w:t>
            </w:r>
          </w:p>
        </w:tc>
        <w:tc>
          <w:tcPr>
            <w:tcW w:w="3260" w:type="dxa"/>
            <w:vAlign w:val="center"/>
          </w:tcPr>
          <w:p w:rsidR="008B55E8" w:rsidRPr="008B55E8" w:rsidRDefault="008B55E8" w:rsidP="007A49D7">
            <w:pPr>
              <w:pStyle w:val="Default"/>
              <w:jc w:val="center"/>
              <w:rPr>
                <w:sz w:val="28"/>
                <w:szCs w:val="28"/>
              </w:rPr>
            </w:pPr>
            <w:r w:rsidRPr="008B55E8">
              <w:rPr>
                <w:sz w:val="28"/>
                <w:szCs w:val="28"/>
              </w:rPr>
              <w:t xml:space="preserve">Ставка субсидий                     на </w:t>
            </w:r>
            <w:r w:rsidRPr="000252F7">
              <w:rPr>
                <w:sz w:val="28"/>
                <w:szCs w:val="28"/>
              </w:rPr>
              <w:t xml:space="preserve">1 гектар площади – </w:t>
            </w:r>
            <w:r w:rsidR="004B702C" w:rsidRPr="000252F7">
              <w:rPr>
                <w:sz w:val="28"/>
                <w:szCs w:val="28"/>
              </w:rPr>
              <w:t xml:space="preserve">            </w:t>
            </w:r>
            <w:r w:rsidR="007A49D7" w:rsidRPr="000252F7">
              <w:rPr>
                <w:sz w:val="28"/>
                <w:szCs w:val="28"/>
              </w:rPr>
              <w:t>30</w:t>
            </w:r>
            <w:r w:rsidRPr="000252F7">
              <w:rPr>
                <w:sz w:val="28"/>
                <w:szCs w:val="28"/>
              </w:rPr>
              <w:t xml:space="preserve"> %</w:t>
            </w:r>
            <w:r w:rsidRPr="008B55E8">
              <w:rPr>
                <w:sz w:val="28"/>
                <w:szCs w:val="28"/>
              </w:rPr>
              <w:t xml:space="preserve"> затрат, но не более (годовая, рублей)</w:t>
            </w:r>
          </w:p>
        </w:tc>
      </w:tr>
      <w:tr w:rsidR="008B55E8" w:rsidRPr="004944F4" w:rsidTr="00440B45">
        <w:tc>
          <w:tcPr>
            <w:tcW w:w="9276" w:type="dxa"/>
            <w:gridSpan w:val="2"/>
            <w:vAlign w:val="center"/>
          </w:tcPr>
          <w:p w:rsidR="008B55E8" w:rsidRPr="00A206EB" w:rsidRDefault="008B55E8" w:rsidP="000B0764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Закладка интенсивных безопорных</w:t>
            </w:r>
            <w:r w:rsidRPr="00A206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насаждени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</w:p>
        </w:tc>
      </w:tr>
      <w:tr w:rsidR="008B55E8" w:rsidRPr="00654665" w:rsidTr="00440B45">
        <w:tc>
          <w:tcPr>
            <w:tcW w:w="6016" w:type="dxa"/>
            <w:vAlign w:val="center"/>
          </w:tcPr>
          <w:p w:rsidR="008B55E8" w:rsidRDefault="008B55E8" w:rsidP="000B07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6F19">
              <w:rPr>
                <w:rFonts w:ascii="Times New Roman" w:hAnsi="Times New Roman" w:cs="Times New Roman"/>
                <w:sz w:val="28"/>
                <w:szCs w:val="28"/>
              </w:rPr>
              <w:t xml:space="preserve">Закладка садов интенсивного типа с плотностью посадки от 800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1250</w:t>
            </w:r>
            <w:r w:rsidRPr="00C86F19">
              <w:rPr>
                <w:rFonts w:ascii="Times New Roman" w:hAnsi="Times New Roman" w:cs="Times New Roman"/>
                <w:sz w:val="28"/>
                <w:szCs w:val="28"/>
              </w:rPr>
              <w:t xml:space="preserve"> деревьев на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</w:p>
        </w:tc>
        <w:tc>
          <w:tcPr>
            <w:tcW w:w="3260" w:type="dxa"/>
            <w:vAlign w:val="center"/>
          </w:tcPr>
          <w:p w:rsidR="008B55E8" w:rsidRPr="00654665" w:rsidRDefault="008B55E8" w:rsidP="000B07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665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54665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B55E8" w:rsidRPr="004944F4" w:rsidTr="00440B45">
        <w:trPr>
          <w:trHeight w:val="874"/>
        </w:trPr>
        <w:tc>
          <w:tcPr>
            <w:tcW w:w="6016" w:type="dxa"/>
            <w:vAlign w:val="center"/>
          </w:tcPr>
          <w:p w:rsidR="008B55E8" w:rsidRPr="00C86F19" w:rsidRDefault="008B55E8" w:rsidP="000B07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86F19">
              <w:rPr>
                <w:rFonts w:ascii="Times New Roman" w:hAnsi="Times New Roman" w:cs="Times New Roman"/>
                <w:sz w:val="28"/>
                <w:szCs w:val="28"/>
              </w:rPr>
              <w:t xml:space="preserve">Закладка садов интенсивного типа с плотностью посадки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1251</w:t>
            </w:r>
            <w:r w:rsidRPr="00C86F19">
              <w:rPr>
                <w:rFonts w:ascii="Times New Roman" w:hAnsi="Times New Roman" w:cs="Times New Roman"/>
                <w:sz w:val="28"/>
                <w:szCs w:val="28"/>
              </w:rPr>
              <w:t xml:space="preserve"> до 2500 деревьев на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 </w:t>
            </w:r>
          </w:p>
        </w:tc>
        <w:tc>
          <w:tcPr>
            <w:tcW w:w="3260" w:type="dxa"/>
            <w:vAlign w:val="center"/>
          </w:tcPr>
          <w:p w:rsidR="008B55E8" w:rsidRPr="004944F4" w:rsidRDefault="008B55E8" w:rsidP="000B07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54665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3</w:t>
            </w:r>
            <w:r w:rsidRPr="0065466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8B55E8" w:rsidRPr="004944F4" w:rsidTr="00440B45">
        <w:tc>
          <w:tcPr>
            <w:tcW w:w="6016" w:type="dxa"/>
            <w:vAlign w:val="center"/>
          </w:tcPr>
          <w:p w:rsidR="008B55E8" w:rsidRPr="00D332CD" w:rsidRDefault="008B55E8" w:rsidP="004B70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32CD">
              <w:rPr>
                <w:rFonts w:ascii="Times New Roman" w:hAnsi="Times New Roman" w:cs="Times New Roman"/>
                <w:sz w:val="28"/>
                <w:szCs w:val="28"/>
              </w:rPr>
              <w:t xml:space="preserve">Закладка садов интенсивного типа </w:t>
            </w:r>
            <w:r w:rsidR="004B702C" w:rsidRPr="00D332C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Pr="00D332CD">
              <w:rPr>
                <w:rFonts w:ascii="Times New Roman" w:hAnsi="Times New Roman" w:cs="Times New Roman"/>
                <w:sz w:val="28"/>
                <w:szCs w:val="28"/>
              </w:rPr>
              <w:t>от 800 деревьев на 1 га на склоновых землях сельскохозяйственного назначения с крутизной склона от 26 градусов и выше</w:t>
            </w:r>
            <w:r w:rsidR="00C8118F" w:rsidRPr="00D332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2CD">
              <w:rPr>
                <w:rFonts w:ascii="Times New Roman" w:hAnsi="Times New Roman" w:cs="Times New Roman"/>
                <w:sz w:val="28"/>
                <w:szCs w:val="28"/>
              </w:rPr>
              <w:t>с применением</w:t>
            </w:r>
            <w:r w:rsidR="00C8118F" w:rsidRPr="00D332CD">
              <w:rPr>
                <w:rFonts w:ascii="Times New Roman" w:hAnsi="Times New Roman" w:cs="Times New Roman"/>
                <w:sz w:val="28"/>
                <w:szCs w:val="28"/>
              </w:rPr>
              <w:t xml:space="preserve"> террасирования (ширина</w:t>
            </w:r>
            <w:r w:rsidRPr="00D332CD">
              <w:rPr>
                <w:rFonts w:ascii="Times New Roman" w:hAnsi="Times New Roman" w:cs="Times New Roman"/>
                <w:sz w:val="28"/>
                <w:szCs w:val="28"/>
              </w:rPr>
              <w:t xml:space="preserve"> террасы не менее                 3 метров</w:t>
            </w:r>
            <w:r w:rsidR="00C8118F" w:rsidRPr="00D332C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60" w:type="dxa"/>
            <w:vAlign w:val="center"/>
          </w:tcPr>
          <w:p w:rsidR="008B55E8" w:rsidRPr="00D332CD" w:rsidRDefault="008B55E8" w:rsidP="000B07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2CD">
              <w:rPr>
                <w:rFonts w:ascii="Times New Roman" w:hAnsi="Times New Roman" w:cs="Times New Roman"/>
                <w:sz w:val="28"/>
                <w:szCs w:val="28"/>
              </w:rPr>
              <w:t xml:space="preserve">250 000 </w:t>
            </w:r>
          </w:p>
        </w:tc>
      </w:tr>
      <w:tr w:rsidR="0035265A" w:rsidRPr="004944F4" w:rsidTr="00440B45">
        <w:tc>
          <w:tcPr>
            <w:tcW w:w="6016" w:type="dxa"/>
            <w:vAlign w:val="center"/>
          </w:tcPr>
          <w:p w:rsidR="0035265A" w:rsidRPr="00D332CD" w:rsidRDefault="004131F3" w:rsidP="004131F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32CD">
              <w:rPr>
                <w:rFonts w:ascii="Times New Roman" w:hAnsi="Times New Roman" w:cs="Times New Roman"/>
                <w:sz w:val="28"/>
                <w:szCs w:val="28"/>
              </w:rPr>
              <w:t xml:space="preserve">Закладка питомников и маточных насаждений плодовых и ягодных культур                               </w:t>
            </w:r>
          </w:p>
        </w:tc>
        <w:tc>
          <w:tcPr>
            <w:tcW w:w="3260" w:type="dxa"/>
            <w:vAlign w:val="center"/>
          </w:tcPr>
          <w:p w:rsidR="0035265A" w:rsidRPr="00D332CD" w:rsidRDefault="004131F3" w:rsidP="000B07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2CD">
              <w:rPr>
                <w:rFonts w:ascii="Times New Roman" w:hAnsi="Times New Roman" w:cs="Times New Roman"/>
                <w:sz w:val="28"/>
                <w:szCs w:val="28"/>
              </w:rPr>
              <w:t>206 400</w:t>
            </w:r>
          </w:p>
        </w:tc>
      </w:tr>
      <w:tr w:rsidR="008B55E8" w:rsidRPr="004944F4" w:rsidTr="00440B45">
        <w:trPr>
          <w:trHeight w:val="369"/>
        </w:trPr>
        <w:tc>
          <w:tcPr>
            <w:tcW w:w="9276" w:type="dxa"/>
            <w:gridSpan w:val="2"/>
            <w:vAlign w:val="center"/>
          </w:tcPr>
          <w:p w:rsidR="008B55E8" w:rsidRPr="00D332CD" w:rsidRDefault="008B55E8" w:rsidP="000B0764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2CD">
              <w:rPr>
                <w:rFonts w:ascii="Times New Roman" w:hAnsi="Times New Roman" w:cs="Times New Roman"/>
                <w:b/>
                <w:sz w:val="28"/>
                <w:szCs w:val="28"/>
              </w:rPr>
              <w:t>Закладка интенсивных насаждений с установкой шпалеры</w:t>
            </w:r>
          </w:p>
        </w:tc>
      </w:tr>
      <w:tr w:rsidR="008B55E8" w:rsidRPr="004944F4" w:rsidTr="00440B45">
        <w:tc>
          <w:tcPr>
            <w:tcW w:w="6016" w:type="dxa"/>
            <w:vAlign w:val="center"/>
          </w:tcPr>
          <w:p w:rsidR="008B55E8" w:rsidRPr="00C86F19" w:rsidRDefault="008B55E8" w:rsidP="000B07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86F19">
              <w:rPr>
                <w:rFonts w:ascii="Times New Roman" w:hAnsi="Times New Roman" w:cs="Times New Roman"/>
                <w:sz w:val="28"/>
                <w:szCs w:val="28"/>
              </w:rPr>
              <w:t>Закладка садов интенсивного типа с плотностью посадки от 250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86F19">
              <w:rPr>
                <w:rFonts w:ascii="Times New Roman" w:hAnsi="Times New Roman" w:cs="Times New Roman"/>
                <w:sz w:val="28"/>
                <w:szCs w:val="28"/>
              </w:rPr>
              <w:t xml:space="preserve"> деревьев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3500</w:t>
            </w:r>
            <w:r w:rsidRPr="00C86F19">
              <w:rPr>
                <w:rFonts w:ascii="Times New Roman" w:hAnsi="Times New Roman" w:cs="Times New Roman"/>
                <w:sz w:val="28"/>
                <w:szCs w:val="28"/>
              </w:rPr>
              <w:t xml:space="preserve"> на 1 га </w:t>
            </w:r>
            <w:r w:rsidRPr="006F2BA6">
              <w:rPr>
                <w:rFonts w:ascii="Times New Roman" w:hAnsi="Times New Roman" w:cs="Times New Roman"/>
                <w:sz w:val="28"/>
                <w:szCs w:val="28"/>
              </w:rPr>
              <w:t>с установкой шпалеры</w:t>
            </w:r>
          </w:p>
        </w:tc>
        <w:tc>
          <w:tcPr>
            <w:tcW w:w="3260" w:type="dxa"/>
            <w:vAlign w:val="center"/>
          </w:tcPr>
          <w:p w:rsidR="008B55E8" w:rsidRPr="004944F4" w:rsidRDefault="008B55E8" w:rsidP="000B07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206EB">
              <w:rPr>
                <w:rFonts w:ascii="Times New Roman" w:hAnsi="Times New Roman" w:cs="Times New Roman"/>
                <w:sz w:val="28"/>
                <w:szCs w:val="28"/>
              </w:rPr>
              <w:t>690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206E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B55E8" w:rsidRPr="004944F4" w:rsidTr="00440B45">
        <w:tc>
          <w:tcPr>
            <w:tcW w:w="6016" w:type="dxa"/>
            <w:vAlign w:val="center"/>
          </w:tcPr>
          <w:p w:rsidR="008B55E8" w:rsidRDefault="008B55E8" w:rsidP="000B07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86F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Закладка садов интенсивного типа с плотностью посадки от 250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86F19">
              <w:rPr>
                <w:rFonts w:ascii="Times New Roman" w:hAnsi="Times New Roman" w:cs="Times New Roman"/>
                <w:sz w:val="28"/>
                <w:szCs w:val="28"/>
              </w:rPr>
              <w:t xml:space="preserve"> деревьев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3500</w:t>
            </w:r>
            <w:r w:rsidRPr="00C86F19">
              <w:rPr>
                <w:rFonts w:ascii="Times New Roman" w:hAnsi="Times New Roman" w:cs="Times New Roman"/>
                <w:sz w:val="28"/>
                <w:szCs w:val="28"/>
              </w:rPr>
              <w:t xml:space="preserve"> на 1 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2BA6">
              <w:rPr>
                <w:rFonts w:ascii="Times New Roman" w:hAnsi="Times New Roman" w:cs="Times New Roman"/>
                <w:sz w:val="28"/>
                <w:szCs w:val="28"/>
              </w:rPr>
              <w:t>с установкой шпалеры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противоградовой сетки</w:t>
            </w:r>
          </w:p>
        </w:tc>
        <w:tc>
          <w:tcPr>
            <w:tcW w:w="3260" w:type="dxa"/>
            <w:vAlign w:val="center"/>
          </w:tcPr>
          <w:p w:rsidR="008B55E8" w:rsidRPr="004944F4" w:rsidRDefault="008B55E8" w:rsidP="000B07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E0385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E0385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B55E8" w:rsidRPr="004944F4" w:rsidTr="00440B45">
        <w:tc>
          <w:tcPr>
            <w:tcW w:w="6016" w:type="dxa"/>
            <w:vAlign w:val="center"/>
          </w:tcPr>
          <w:p w:rsidR="008B55E8" w:rsidRDefault="008B55E8" w:rsidP="000B07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86F19">
              <w:rPr>
                <w:rFonts w:ascii="Times New Roman" w:hAnsi="Times New Roman" w:cs="Times New Roman"/>
                <w:sz w:val="28"/>
                <w:szCs w:val="28"/>
              </w:rPr>
              <w:t xml:space="preserve">Закладка садов интенсивного типа с плотностью посадки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86F1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86F19">
              <w:rPr>
                <w:rFonts w:ascii="Times New Roman" w:hAnsi="Times New Roman" w:cs="Times New Roman"/>
                <w:sz w:val="28"/>
                <w:szCs w:val="28"/>
              </w:rPr>
              <w:t xml:space="preserve"> деревьев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6F19">
              <w:rPr>
                <w:rFonts w:ascii="Times New Roman" w:hAnsi="Times New Roman" w:cs="Times New Roman"/>
                <w:sz w:val="28"/>
                <w:szCs w:val="28"/>
              </w:rPr>
              <w:t>на 1 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выше </w:t>
            </w:r>
            <w:r w:rsidRPr="006F2BA6">
              <w:rPr>
                <w:rFonts w:ascii="Times New Roman" w:hAnsi="Times New Roman" w:cs="Times New Roman"/>
                <w:sz w:val="28"/>
                <w:szCs w:val="28"/>
              </w:rPr>
              <w:t>с установкой шпалеры</w:t>
            </w:r>
          </w:p>
        </w:tc>
        <w:tc>
          <w:tcPr>
            <w:tcW w:w="3260" w:type="dxa"/>
            <w:vAlign w:val="center"/>
          </w:tcPr>
          <w:p w:rsidR="008B55E8" w:rsidRPr="004944F4" w:rsidRDefault="008B55E8" w:rsidP="000B07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E0385">
              <w:rPr>
                <w:rFonts w:ascii="Times New Roman" w:hAnsi="Times New Roman" w:cs="Times New Roman"/>
                <w:sz w:val="28"/>
                <w:szCs w:val="28"/>
              </w:rPr>
              <w:t>846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E0385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B55E8" w:rsidRPr="004944F4" w:rsidTr="00440B45">
        <w:tc>
          <w:tcPr>
            <w:tcW w:w="6016" w:type="dxa"/>
            <w:vAlign w:val="center"/>
          </w:tcPr>
          <w:p w:rsidR="008B55E8" w:rsidRPr="000A0D0E" w:rsidRDefault="008B55E8" w:rsidP="000B07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A0D0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C8118F">
              <w:rPr>
                <w:rFonts w:ascii="Times New Roman" w:hAnsi="Times New Roman" w:cs="Times New Roman"/>
                <w:sz w:val="28"/>
                <w:szCs w:val="28"/>
              </w:rPr>
              <w:t xml:space="preserve">кладка садов интенсивного типа </w:t>
            </w:r>
            <w:r w:rsidRPr="000A0D0E">
              <w:rPr>
                <w:rFonts w:ascii="Times New Roman" w:hAnsi="Times New Roman" w:cs="Times New Roman"/>
                <w:sz w:val="28"/>
                <w:szCs w:val="28"/>
              </w:rPr>
              <w:t>с плотностью посадки от 3501 деревьев на 1 га и выше с установкой шпалеры и противоградовой сетки</w:t>
            </w:r>
          </w:p>
        </w:tc>
        <w:tc>
          <w:tcPr>
            <w:tcW w:w="3260" w:type="dxa"/>
            <w:vAlign w:val="center"/>
          </w:tcPr>
          <w:p w:rsidR="008B55E8" w:rsidRPr="000A0D0E" w:rsidRDefault="008B55E8" w:rsidP="000B07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D0E">
              <w:rPr>
                <w:rFonts w:ascii="Times New Roman" w:hAnsi="Times New Roman" w:cs="Times New Roman"/>
                <w:sz w:val="28"/>
                <w:szCs w:val="28"/>
              </w:rPr>
              <w:t xml:space="preserve">1 056 000 </w:t>
            </w:r>
          </w:p>
        </w:tc>
      </w:tr>
      <w:tr w:rsidR="008B55E8" w:rsidRPr="004944F4" w:rsidTr="00440B45">
        <w:tc>
          <w:tcPr>
            <w:tcW w:w="9276" w:type="dxa"/>
            <w:gridSpan w:val="2"/>
            <w:vAlign w:val="center"/>
          </w:tcPr>
          <w:p w:rsidR="008B55E8" w:rsidRPr="000A0D0E" w:rsidRDefault="008B55E8" w:rsidP="000B0764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D0E">
              <w:rPr>
                <w:rFonts w:ascii="Times New Roman" w:hAnsi="Times New Roman" w:cs="Times New Roman"/>
                <w:b/>
                <w:sz w:val="28"/>
                <w:szCs w:val="28"/>
              </w:rPr>
              <w:t>Закладка ягодных насаждений</w:t>
            </w:r>
          </w:p>
        </w:tc>
      </w:tr>
      <w:tr w:rsidR="008B55E8" w:rsidRPr="004944F4" w:rsidTr="00440B45">
        <w:tc>
          <w:tcPr>
            <w:tcW w:w="6016" w:type="dxa"/>
            <w:vAlign w:val="center"/>
          </w:tcPr>
          <w:p w:rsidR="008B55E8" w:rsidRPr="006C070F" w:rsidRDefault="00C8118F" w:rsidP="000B07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Смородина от 2220 шт</w:t>
            </w:r>
            <w:r w:rsidR="008B55E8" w:rsidRPr="006C070F">
              <w:rPr>
                <w:rFonts w:ascii="Times New Roman" w:hAnsi="Times New Roman" w:cs="Times New Roman"/>
                <w:sz w:val="28"/>
                <w:szCs w:val="28"/>
              </w:rPr>
              <w:t xml:space="preserve"> на 1 га и выше</w:t>
            </w:r>
          </w:p>
        </w:tc>
        <w:tc>
          <w:tcPr>
            <w:tcW w:w="3260" w:type="dxa"/>
            <w:vAlign w:val="center"/>
          </w:tcPr>
          <w:p w:rsidR="008B55E8" w:rsidRPr="00F54CCD" w:rsidRDefault="008B55E8" w:rsidP="000B07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CCD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54CC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B55E8" w:rsidRPr="004944F4" w:rsidTr="00440B45">
        <w:tc>
          <w:tcPr>
            <w:tcW w:w="6016" w:type="dxa"/>
            <w:vAlign w:val="center"/>
          </w:tcPr>
          <w:p w:rsidR="008B55E8" w:rsidRPr="006C070F" w:rsidRDefault="00C8118F" w:rsidP="000B07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Крыжовник от 2220 шт</w:t>
            </w:r>
            <w:r w:rsidR="008B55E8" w:rsidRPr="006C070F">
              <w:rPr>
                <w:rFonts w:ascii="Times New Roman" w:hAnsi="Times New Roman" w:cs="Times New Roman"/>
                <w:sz w:val="28"/>
                <w:szCs w:val="28"/>
              </w:rPr>
              <w:t xml:space="preserve"> на 1 га и выше</w:t>
            </w:r>
          </w:p>
        </w:tc>
        <w:tc>
          <w:tcPr>
            <w:tcW w:w="3260" w:type="dxa"/>
            <w:vAlign w:val="center"/>
          </w:tcPr>
          <w:p w:rsidR="008B55E8" w:rsidRPr="00F54CCD" w:rsidRDefault="008B55E8" w:rsidP="000B07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CCD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54CC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B55E8" w:rsidRPr="004944F4" w:rsidTr="00440B45">
        <w:tc>
          <w:tcPr>
            <w:tcW w:w="6016" w:type="dxa"/>
            <w:vAlign w:val="center"/>
          </w:tcPr>
          <w:p w:rsidR="008B55E8" w:rsidRPr="006C070F" w:rsidRDefault="008B55E8" w:rsidP="00C8118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C070F">
              <w:rPr>
                <w:rFonts w:ascii="Times New Roman" w:hAnsi="Times New Roman" w:cs="Times New Roman"/>
                <w:sz w:val="28"/>
                <w:szCs w:val="28"/>
              </w:rPr>
              <w:t>Малина от 4500 шт на 1 га</w:t>
            </w:r>
          </w:p>
        </w:tc>
        <w:tc>
          <w:tcPr>
            <w:tcW w:w="3260" w:type="dxa"/>
            <w:vAlign w:val="center"/>
          </w:tcPr>
          <w:p w:rsidR="008B55E8" w:rsidRPr="00F54CCD" w:rsidRDefault="008B55E8" w:rsidP="000B07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CCD">
              <w:rPr>
                <w:rFonts w:ascii="Times New Roman" w:hAnsi="Times New Roman" w:cs="Times New Roman"/>
                <w:sz w:val="28"/>
                <w:szCs w:val="28"/>
              </w:rPr>
              <w:t xml:space="preserve">205 000 </w:t>
            </w:r>
          </w:p>
        </w:tc>
      </w:tr>
      <w:tr w:rsidR="008B55E8" w:rsidRPr="004944F4" w:rsidTr="00440B45">
        <w:tc>
          <w:tcPr>
            <w:tcW w:w="6016" w:type="dxa"/>
            <w:vAlign w:val="center"/>
          </w:tcPr>
          <w:p w:rsidR="008B55E8" w:rsidRPr="00D332CD" w:rsidRDefault="008B55E8" w:rsidP="00C8118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32CD">
              <w:rPr>
                <w:rFonts w:ascii="Times New Roman" w:hAnsi="Times New Roman" w:cs="Times New Roman"/>
                <w:sz w:val="28"/>
                <w:szCs w:val="28"/>
              </w:rPr>
              <w:t>Голубика от 3500 шт на 1 га</w:t>
            </w:r>
          </w:p>
        </w:tc>
        <w:tc>
          <w:tcPr>
            <w:tcW w:w="3260" w:type="dxa"/>
            <w:vAlign w:val="center"/>
          </w:tcPr>
          <w:p w:rsidR="008B55E8" w:rsidRPr="00D332CD" w:rsidRDefault="008B55E8" w:rsidP="000B07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2CD">
              <w:rPr>
                <w:rFonts w:ascii="Times New Roman" w:hAnsi="Times New Roman" w:cs="Times New Roman"/>
                <w:sz w:val="28"/>
                <w:szCs w:val="28"/>
              </w:rPr>
              <w:t xml:space="preserve">510 000 </w:t>
            </w:r>
          </w:p>
        </w:tc>
      </w:tr>
      <w:tr w:rsidR="00440B45" w:rsidRPr="004944F4" w:rsidTr="00440B45">
        <w:tc>
          <w:tcPr>
            <w:tcW w:w="9276" w:type="dxa"/>
            <w:gridSpan w:val="2"/>
            <w:vAlign w:val="center"/>
          </w:tcPr>
          <w:p w:rsidR="00440B45" w:rsidRPr="00D332CD" w:rsidRDefault="00440B45" w:rsidP="008704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32CD">
              <w:rPr>
                <w:rFonts w:ascii="Times New Roman" w:hAnsi="Times New Roman" w:cs="Times New Roman"/>
                <w:b/>
                <w:sz w:val="28"/>
                <w:szCs w:val="28"/>
              </w:rPr>
              <w:t>Закладка орехоплодных насаждений</w:t>
            </w:r>
          </w:p>
        </w:tc>
      </w:tr>
      <w:tr w:rsidR="00440B45" w:rsidRPr="001D3A1D" w:rsidTr="00440B45">
        <w:tc>
          <w:tcPr>
            <w:tcW w:w="6016" w:type="dxa"/>
            <w:vAlign w:val="center"/>
          </w:tcPr>
          <w:p w:rsidR="00440B45" w:rsidRPr="00D332CD" w:rsidRDefault="00440B45" w:rsidP="008704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32CD">
              <w:rPr>
                <w:rFonts w:ascii="Times New Roman" w:hAnsi="Times New Roman" w:cs="Times New Roman"/>
                <w:sz w:val="28"/>
                <w:szCs w:val="28"/>
              </w:rPr>
              <w:t>13. Грецкий орех</w:t>
            </w:r>
          </w:p>
        </w:tc>
        <w:tc>
          <w:tcPr>
            <w:tcW w:w="3260" w:type="dxa"/>
            <w:vAlign w:val="center"/>
          </w:tcPr>
          <w:p w:rsidR="00440B45" w:rsidRPr="00D332CD" w:rsidRDefault="00440B45" w:rsidP="00440B4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2CD">
              <w:rPr>
                <w:rFonts w:ascii="Times New Roman" w:hAnsi="Times New Roman" w:cs="Times New Roman"/>
                <w:sz w:val="28"/>
                <w:szCs w:val="28"/>
              </w:rPr>
              <w:t>70 000</w:t>
            </w:r>
          </w:p>
        </w:tc>
      </w:tr>
      <w:tr w:rsidR="00440B45" w:rsidRPr="00D6154A" w:rsidTr="00440B45">
        <w:tc>
          <w:tcPr>
            <w:tcW w:w="6016" w:type="dxa"/>
            <w:vAlign w:val="center"/>
          </w:tcPr>
          <w:p w:rsidR="00440B45" w:rsidRPr="00D332CD" w:rsidRDefault="00440B45" w:rsidP="00440B4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32CD">
              <w:rPr>
                <w:rFonts w:ascii="Times New Roman" w:hAnsi="Times New Roman" w:cs="Times New Roman"/>
                <w:sz w:val="28"/>
                <w:szCs w:val="28"/>
              </w:rPr>
              <w:t>14.Фундук, миндаль</w:t>
            </w:r>
          </w:p>
        </w:tc>
        <w:tc>
          <w:tcPr>
            <w:tcW w:w="3260" w:type="dxa"/>
            <w:vAlign w:val="center"/>
          </w:tcPr>
          <w:p w:rsidR="00440B45" w:rsidRPr="00D332CD" w:rsidRDefault="00440B45" w:rsidP="00440B4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2CD">
              <w:rPr>
                <w:rFonts w:ascii="Times New Roman" w:hAnsi="Times New Roman" w:cs="Times New Roman"/>
                <w:sz w:val="28"/>
                <w:szCs w:val="28"/>
              </w:rPr>
              <w:t>33 500</w:t>
            </w:r>
          </w:p>
        </w:tc>
      </w:tr>
      <w:tr w:rsidR="008B55E8" w:rsidRPr="004944F4" w:rsidTr="00440B45">
        <w:tc>
          <w:tcPr>
            <w:tcW w:w="9276" w:type="dxa"/>
            <w:gridSpan w:val="2"/>
            <w:vAlign w:val="center"/>
          </w:tcPr>
          <w:p w:rsidR="008B55E8" w:rsidRPr="00D332CD" w:rsidRDefault="008B55E8" w:rsidP="000B0764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2CD">
              <w:rPr>
                <w:rFonts w:ascii="Times New Roman" w:hAnsi="Times New Roman" w:cs="Times New Roman"/>
                <w:b/>
                <w:sz w:val="28"/>
                <w:szCs w:val="28"/>
              </w:rPr>
              <w:t>Уход за многолетними плодовыми, орехоплодными и ягодными насаждениями</w:t>
            </w:r>
          </w:p>
        </w:tc>
      </w:tr>
      <w:tr w:rsidR="008B55E8" w:rsidRPr="004944F4" w:rsidTr="00440B45">
        <w:tc>
          <w:tcPr>
            <w:tcW w:w="6016" w:type="dxa"/>
            <w:vAlign w:val="center"/>
          </w:tcPr>
          <w:p w:rsidR="008B55E8" w:rsidRPr="00675111" w:rsidRDefault="008B55E8" w:rsidP="000B07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75111">
              <w:rPr>
                <w:rFonts w:ascii="Times New Roman" w:hAnsi="Times New Roman" w:cs="Times New Roman"/>
                <w:sz w:val="28"/>
                <w:szCs w:val="28"/>
              </w:rPr>
              <w:t>Уход за многолетними плодовыми, орехоплодными насаждениями, плодовыми питомниками, ягодными насаждениями плотностью посадки до 2500 деревьев на 1 га</w:t>
            </w:r>
          </w:p>
        </w:tc>
        <w:tc>
          <w:tcPr>
            <w:tcW w:w="3260" w:type="dxa"/>
            <w:vAlign w:val="center"/>
          </w:tcPr>
          <w:p w:rsidR="008B55E8" w:rsidRPr="00A67486" w:rsidRDefault="008B55E8" w:rsidP="000B07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692">
              <w:rPr>
                <w:rFonts w:ascii="Times New Roman" w:hAnsi="Times New Roman" w:cs="Times New Roman"/>
                <w:sz w:val="28"/>
                <w:szCs w:val="28"/>
              </w:rPr>
              <w:t>10 000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B55E8" w:rsidRPr="004944F4" w:rsidTr="00440B45">
        <w:tc>
          <w:tcPr>
            <w:tcW w:w="6016" w:type="dxa"/>
            <w:vAlign w:val="center"/>
          </w:tcPr>
          <w:p w:rsidR="008B55E8" w:rsidRPr="00675111" w:rsidRDefault="008B55E8" w:rsidP="000B07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75111">
              <w:rPr>
                <w:rFonts w:ascii="Times New Roman" w:hAnsi="Times New Roman" w:cs="Times New Roman"/>
                <w:sz w:val="28"/>
                <w:szCs w:val="28"/>
              </w:rPr>
              <w:t>Уход за садами интенсивного типа с плотностью посадки от 2500 деревьев на 1 га и выше</w:t>
            </w:r>
          </w:p>
        </w:tc>
        <w:tc>
          <w:tcPr>
            <w:tcW w:w="3260" w:type="dxa"/>
            <w:vAlign w:val="center"/>
          </w:tcPr>
          <w:p w:rsidR="008B55E8" w:rsidRPr="00A67486" w:rsidRDefault="008B55E8" w:rsidP="000B07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15 </w:t>
            </w:r>
            <w:r w:rsidRPr="00A6748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B55E8" w:rsidRPr="004944F4" w:rsidTr="00440B45">
        <w:tc>
          <w:tcPr>
            <w:tcW w:w="6016" w:type="dxa"/>
            <w:vAlign w:val="center"/>
          </w:tcPr>
          <w:p w:rsidR="008B55E8" w:rsidRPr="00C86F19" w:rsidRDefault="008B55E8" w:rsidP="000B07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86F19">
              <w:rPr>
                <w:rFonts w:ascii="Times New Roman" w:hAnsi="Times New Roman" w:cs="Times New Roman"/>
                <w:sz w:val="28"/>
                <w:szCs w:val="28"/>
              </w:rPr>
              <w:t>Раскорчевка садов в возрасте более 20 лет от года закладки на 1 га</w:t>
            </w:r>
          </w:p>
        </w:tc>
        <w:tc>
          <w:tcPr>
            <w:tcW w:w="3260" w:type="dxa"/>
            <w:vAlign w:val="center"/>
          </w:tcPr>
          <w:p w:rsidR="008B55E8" w:rsidRPr="00A67486" w:rsidRDefault="008B55E8" w:rsidP="000B07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20 400 </w:t>
            </w:r>
          </w:p>
        </w:tc>
      </w:tr>
    </w:tbl>
    <w:p w:rsidR="008B55E8" w:rsidRPr="001512E1" w:rsidRDefault="008B55E8" w:rsidP="008B55E8">
      <w:pPr>
        <w:rPr>
          <w:sz w:val="28"/>
          <w:szCs w:val="28"/>
          <w:highlight w:val="yellow"/>
        </w:rPr>
      </w:pPr>
    </w:p>
    <w:p w:rsidR="004A42DB" w:rsidRDefault="004A42DB" w:rsidP="008B55E8">
      <w:pPr>
        <w:rPr>
          <w:sz w:val="28"/>
          <w:szCs w:val="28"/>
          <w:highlight w:val="yellow"/>
        </w:rPr>
        <w:sectPr w:rsidR="004A42DB" w:rsidSect="00995635">
          <w:pgSz w:w="11906" w:h="16838"/>
          <w:pgMar w:top="1701" w:right="1418" w:bottom="1418" w:left="1701" w:header="720" w:footer="720" w:gutter="0"/>
          <w:pgNumType w:start="1"/>
          <w:cols w:space="720"/>
          <w:titlePg/>
          <w:docGrid w:linePitch="272"/>
        </w:sectPr>
      </w:pPr>
    </w:p>
    <w:tbl>
      <w:tblPr>
        <w:tblStyle w:val="ab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2"/>
      </w:tblGrid>
      <w:tr w:rsidR="00975236" w:rsidTr="00975236">
        <w:trPr>
          <w:trHeight w:val="1837"/>
        </w:trPr>
        <w:tc>
          <w:tcPr>
            <w:tcW w:w="3792" w:type="dxa"/>
          </w:tcPr>
          <w:p w:rsidR="00975236" w:rsidRPr="001B2BEA" w:rsidRDefault="000B0764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УТВЕРЖДЕНА</w:t>
            </w:r>
          </w:p>
          <w:p w:rsidR="00975236" w:rsidRPr="001B2BEA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5236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 xml:space="preserve">риказом Министерства </w:t>
            </w:r>
          </w:p>
          <w:p w:rsidR="00975236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хозяйства </w:t>
            </w:r>
          </w:p>
          <w:p w:rsidR="00975236" w:rsidRPr="001B2BEA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Кабардино-Балкарской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</w:p>
          <w:p w:rsidR="00975236" w:rsidRPr="00975236" w:rsidRDefault="00975236" w:rsidP="00487C2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975236">
              <w:rPr>
                <w:rFonts w:ascii="Times New Roman" w:hAnsi="Times New Roman" w:cs="Times New Roman"/>
                <w:b w:val="0"/>
                <w:sz w:val="28"/>
                <w:szCs w:val="28"/>
              </w:rPr>
              <w:t>от «___»______202</w:t>
            </w:r>
            <w:r w:rsidR="00487C27"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Pr="0097523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г. №__</w:t>
            </w:r>
          </w:p>
        </w:tc>
      </w:tr>
    </w:tbl>
    <w:p w:rsidR="008526A8" w:rsidRPr="00FE4DA9" w:rsidRDefault="008526A8" w:rsidP="00B97E07">
      <w:pPr>
        <w:pStyle w:val="ConsPlusTitle"/>
        <w:jc w:val="center"/>
        <w:rPr>
          <w:rFonts w:ascii="Times New Roman" w:hAnsi="Times New Roman" w:cs="Times New Roman"/>
        </w:rPr>
      </w:pPr>
    </w:p>
    <w:p w:rsidR="00FF292F" w:rsidRPr="00140117" w:rsidRDefault="00FF292F" w:rsidP="00FF29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 xml:space="preserve">МЕТОДИКА </w:t>
      </w:r>
    </w:p>
    <w:p w:rsidR="00FF292F" w:rsidRPr="00140117" w:rsidRDefault="00FF292F" w:rsidP="00FF29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F292F" w:rsidRPr="00140117" w:rsidRDefault="00FF292F" w:rsidP="00FF292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117">
        <w:rPr>
          <w:rFonts w:ascii="Times New Roman" w:hAnsi="Times New Roman" w:cs="Times New Roman"/>
          <w:b/>
          <w:sz w:val="28"/>
          <w:szCs w:val="28"/>
        </w:rPr>
        <w:t>расчета размера субсидий на возмещение части затрат</w:t>
      </w:r>
    </w:p>
    <w:p w:rsidR="00FF292F" w:rsidRPr="00140117" w:rsidRDefault="00FF292F" w:rsidP="00FF292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117">
        <w:rPr>
          <w:rFonts w:ascii="Times New Roman" w:hAnsi="Times New Roman" w:cs="Times New Roman"/>
          <w:b/>
          <w:sz w:val="28"/>
          <w:szCs w:val="28"/>
        </w:rPr>
        <w:t xml:space="preserve"> на проведение агротехнологических работ</w:t>
      </w:r>
    </w:p>
    <w:p w:rsidR="00FF292F" w:rsidRPr="00140117" w:rsidRDefault="00FF292F" w:rsidP="00FF29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F292F" w:rsidRPr="00205B65" w:rsidRDefault="00FF292F" w:rsidP="00FF29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 xml:space="preserve">1. Общий объем субсидий, предоставляемых сельхозтоваропроизводителям на возмещение части затрат на проведение комплекса агротехнологических работ, обеспечивающих увеличение производства семенного картофеля, семян кукурузы, семян подсолнечника, </w:t>
      </w:r>
      <w:r w:rsidRPr="00205B65">
        <w:rPr>
          <w:rFonts w:ascii="Times New Roman" w:hAnsi="Times New Roman" w:cs="Times New Roman"/>
          <w:sz w:val="28"/>
          <w:szCs w:val="28"/>
        </w:rPr>
        <w:t>семян сахарной свеклы, семян овощных культур открытого грунта (W</w:t>
      </w:r>
      <w:r w:rsidRPr="00205B65">
        <w:rPr>
          <w:rFonts w:ascii="Times New Roman" w:hAnsi="Times New Roman" w:cs="Times New Roman"/>
          <w:sz w:val="28"/>
          <w:szCs w:val="28"/>
          <w:vertAlign w:val="subscript"/>
        </w:rPr>
        <w:t>сем</w:t>
      </w:r>
      <w:r w:rsidRPr="00205B65">
        <w:rPr>
          <w:rFonts w:ascii="Times New Roman" w:hAnsi="Times New Roman" w:cs="Times New Roman"/>
          <w:sz w:val="28"/>
          <w:szCs w:val="28"/>
        </w:rPr>
        <w:t>), определяе</w:t>
      </w:r>
      <w:r w:rsidR="00E666F5" w:rsidRPr="00205B65">
        <w:rPr>
          <w:rFonts w:ascii="Times New Roman" w:hAnsi="Times New Roman" w:cs="Times New Roman"/>
          <w:sz w:val="28"/>
          <w:szCs w:val="28"/>
        </w:rPr>
        <w:t>тся</w:t>
      </w:r>
      <w:r w:rsidRPr="00205B65">
        <w:rPr>
          <w:rFonts w:ascii="Times New Roman" w:hAnsi="Times New Roman" w:cs="Times New Roman"/>
          <w:sz w:val="28"/>
          <w:szCs w:val="28"/>
        </w:rPr>
        <w:t xml:space="preserve"> по формуле:</w:t>
      </w:r>
    </w:p>
    <w:p w:rsidR="00FF292F" w:rsidRPr="00205B65" w:rsidRDefault="00FF292F" w:rsidP="00FF29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05B65">
        <w:rPr>
          <w:rFonts w:ascii="Times New Roman" w:hAnsi="Times New Roman" w:cs="Times New Roman"/>
          <w:noProof/>
          <w:position w:val="-14"/>
          <w:sz w:val="28"/>
          <w:szCs w:val="28"/>
        </w:rPr>
        <w:drawing>
          <wp:inline distT="0" distB="0" distL="0" distR="0">
            <wp:extent cx="1555750" cy="323850"/>
            <wp:effectExtent l="19050" t="0" r="6350" b="0"/>
            <wp:docPr id="1" name="Рисунок 1" descr="base_23856_5909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856_59098_32768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92F" w:rsidRPr="00140117" w:rsidRDefault="00FF292F" w:rsidP="00FF29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5B65">
        <w:rPr>
          <w:rFonts w:ascii="Times New Roman" w:hAnsi="Times New Roman" w:cs="Times New Roman"/>
          <w:sz w:val="28"/>
          <w:szCs w:val="28"/>
        </w:rPr>
        <w:t>n - количество получателей</w:t>
      </w:r>
      <w:r w:rsidRPr="00140117">
        <w:rPr>
          <w:rFonts w:ascii="Times New Roman" w:hAnsi="Times New Roman" w:cs="Times New Roman"/>
          <w:sz w:val="28"/>
          <w:szCs w:val="28"/>
        </w:rPr>
        <w:t xml:space="preserve"> субсидий на возмещение части затрат на проведение комплекса агротехнологических работ, обеспечивающих увеличение производства семенного картофеля, семян кукурузы, семян подсолнечника, семян сахарной свеклы, семян овощных культур открытого грунта;</w:t>
      </w:r>
    </w:p>
    <w:p w:rsidR="00FF292F" w:rsidRPr="00140117" w:rsidRDefault="00FF292F" w:rsidP="00FF29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V</w:t>
      </w:r>
      <w:r w:rsidRPr="00140117">
        <w:rPr>
          <w:rFonts w:ascii="Times New Roman" w:hAnsi="Times New Roman" w:cs="Times New Roman"/>
          <w:sz w:val="28"/>
          <w:szCs w:val="28"/>
          <w:vertAlign w:val="subscript"/>
        </w:rPr>
        <w:t>семi</w:t>
      </w:r>
      <w:r w:rsidRPr="00140117">
        <w:rPr>
          <w:rFonts w:ascii="Times New Roman" w:hAnsi="Times New Roman" w:cs="Times New Roman"/>
          <w:sz w:val="28"/>
          <w:szCs w:val="28"/>
        </w:rPr>
        <w:t xml:space="preserve"> - размер субсидии, предоставляемой i-му получателю на возмещение части затрат на проведение комплекса агротехнологических работ, обеспечивающих увеличение производства семенного картофеля, семян кукурузы, семян подсолнечника, семян сахарной свеклы, семян овощных культур открытого грунта, определяемый по формуле:</w:t>
      </w:r>
    </w:p>
    <w:p w:rsidR="00FF292F" w:rsidRPr="00140117" w:rsidRDefault="00FF292F" w:rsidP="00FF2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292F" w:rsidRPr="00140117" w:rsidRDefault="00FF292F" w:rsidP="00FF29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V</w:t>
      </w:r>
      <w:r w:rsidRPr="00140117">
        <w:rPr>
          <w:rFonts w:ascii="Times New Roman" w:hAnsi="Times New Roman" w:cs="Times New Roman"/>
          <w:sz w:val="28"/>
          <w:szCs w:val="28"/>
          <w:vertAlign w:val="subscript"/>
        </w:rPr>
        <w:t>семi</w:t>
      </w:r>
      <w:r w:rsidRPr="00140117">
        <w:rPr>
          <w:rFonts w:ascii="Times New Roman" w:hAnsi="Times New Roman" w:cs="Times New Roman"/>
          <w:sz w:val="28"/>
          <w:szCs w:val="28"/>
        </w:rPr>
        <w:t xml:space="preserve"> = S</w:t>
      </w:r>
      <w:r w:rsidRPr="00140117">
        <w:rPr>
          <w:rFonts w:ascii="Times New Roman" w:hAnsi="Times New Roman" w:cs="Times New Roman"/>
          <w:sz w:val="28"/>
          <w:szCs w:val="28"/>
          <w:vertAlign w:val="subscript"/>
        </w:rPr>
        <w:t>семi</w:t>
      </w:r>
      <w:r w:rsidRPr="00140117">
        <w:rPr>
          <w:rFonts w:ascii="Times New Roman" w:hAnsi="Times New Roman" w:cs="Times New Roman"/>
          <w:sz w:val="28"/>
          <w:szCs w:val="28"/>
        </w:rPr>
        <w:t xml:space="preserve"> x Ст</w:t>
      </w:r>
      <w:r w:rsidR="00996E07" w:rsidRPr="00140117">
        <w:rPr>
          <w:rFonts w:ascii="Times New Roman" w:hAnsi="Times New Roman" w:cs="Times New Roman"/>
          <w:sz w:val="28"/>
          <w:szCs w:val="28"/>
          <w:vertAlign w:val="subscript"/>
        </w:rPr>
        <w:t>сем</w:t>
      </w:r>
      <w:r w:rsidRPr="00140117">
        <w:rPr>
          <w:rFonts w:ascii="Times New Roman" w:hAnsi="Times New Roman" w:cs="Times New Roman"/>
          <w:sz w:val="28"/>
          <w:szCs w:val="28"/>
        </w:rPr>
        <w:t>, где:</w:t>
      </w:r>
    </w:p>
    <w:p w:rsidR="00FF292F" w:rsidRPr="00140117" w:rsidRDefault="00FF292F" w:rsidP="00FF2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292F" w:rsidRPr="00205B65" w:rsidRDefault="00FF292F" w:rsidP="00FF29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S</w:t>
      </w:r>
      <w:r w:rsidRPr="00140117">
        <w:rPr>
          <w:rFonts w:ascii="Times New Roman" w:hAnsi="Times New Roman" w:cs="Times New Roman"/>
          <w:sz w:val="28"/>
          <w:szCs w:val="28"/>
          <w:vertAlign w:val="subscript"/>
        </w:rPr>
        <w:t>семi</w:t>
      </w:r>
      <w:r w:rsidRPr="00140117">
        <w:rPr>
          <w:rFonts w:ascii="Times New Roman" w:hAnsi="Times New Roman" w:cs="Times New Roman"/>
          <w:sz w:val="28"/>
          <w:szCs w:val="28"/>
        </w:rPr>
        <w:t xml:space="preserve"> - посевная площадь семенного посева i-го получателя субсидии на возмещение части затрат на проведение комплекса агротехнологических работ, обеспечивающих увеличение производства семенного картофеля, семян кукурузы, семян подсолнечника, семян сахарной </w:t>
      </w:r>
      <w:r w:rsidRPr="00205B65">
        <w:rPr>
          <w:rFonts w:ascii="Times New Roman" w:hAnsi="Times New Roman" w:cs="Times New Roman"/>
          <w:sz w:val="28"/>
          <w:szCs w:val="28"/>
        </w:rPr>
        <w:t>свеклы, семян овощных культур открытого грунта;</w:t>
      </w:r>
    </w:p>
    <w:p w:rsidR="00593357" w:rsidRPr="00140117" w:rsidRDefault="00FF292F" w:rsidP="00102674">
      <w:pPr>
        <w:pStyle w:val="ConsPlusNormal"/>
        <w:spacing w:after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5B65">
        <w:rPr>
          <w:rFonts w:ascii="Times New Roman" w:hAnsi="Times New Roman" w:cs="Times New Roman"/>
          <w:sz w:val="28"/>
          <w:szCs w:val="28"/>
        </w:rPr>
        <w:t>Ст</w:t>
      </w:r>
      <w:r w:rsidR="00996E07" w:rsidRPr="00205B65">
        <w:rPr>
          <w:rFonts w:ascii="Times New Roman" w:hAnsi="Times New Roman" w:cs="Times New Roman"/>
          <w:sz w:val="28"/>
          <w:szCs w:val="28"/>
          <w:vertAlign w:val="subscript"/>
        </w:rPr>
        <w:t>сем</w:t>
      </w:r>
      <w:r w:rsidRPr="00205B65">
        <w:rPr>
          <w:rFonts w:ascii="Times New Roman" w:hAnsi="Times New Roman" w:cs="Times New Roman"/>
          <w:sz w:val="28"/>
          <w:szCs w:val="28"/>
        </w:rPr>
        <w:t xml:space="preserve"> - утвержденная ставка субсидий на в</w:t>
      </w:r>
      <w:r w:rsidR="00E87808" w:rsidRPr="00205B65">
        <w:rPr>
          <w:rFonts w:ascii="Times New Roman" w:hAnsi="Times New Roman" w:cs="Times New Roman"/>
          <w:sz w:val="28"/>
          <w:szCs w:val="28"/>
        </w:rPr>
        <w:t>о</w:t>
      </w:r>
      <w:r w:rsidRPr="00205B65">
        <w:rPr>
          <w:rFonts w:ascii="Times New Roman" w:hAnsi="Times New Roman" w:cs="Times New Roman"/>
          <w:sz w:val="28"/>
          <w:szCs w:val="28"/>
        </w:rPr>
        <w:t>змещение части затрат на проведение комплекса агротехнологических</w:t>
      </w:r>
      <w:r w:rsidRPr="00140117">
        <w:rPr>
          <w:rFonts w:ascii="Times New Roman" w:hAnsi="Times New Roman" w:cs="Times New Roman"/>
          <w:sz w:val="28"/>
          <w:szCs w:val="28"/>
        </w:rPr>
        <w:t xml:space="preserve"> работ, обеспечивающих увеличение производства семенного картофеля, семян кукурузы, семян подсолнечника, семян сахарной свеклы, семян овощных культур </w:t>
      </w:r>
      <w:r w:rsidRPr="00140117">
        <w:rPr>
          <w:rFonts w:ascii="Times New Roman" w:hAnsi="Times New Roman" w:cs="Times New Roman"/>
          <w:sz w:val="28"/>
          <w:szCs w:val="28"/>
        </w:rPr>
        <w:lastRenderedPageBreak/>
        <w:t>открытого грунта, в расчете на 1 гектар посевной площади.</w:t>
      </w:r>
    </w:p>
    <w:p w:rsidR="00593357" w:rsidRPr="00140117" w:rsidRDefault="00593357" w:rsidP="005933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2. Общий объем субсидий, предоставляемых сельхозтоваропроизводителям на возмещение части затрат на проведение комплекса агротехнологических работ</w:t>
      </w:r>
      <w:r w:rsidR="007D36B0" w:rsidRPr="00140117">
        <w:rPr>
          <w:rFonts w:ascii="Times New Roman" w:hAnsi="Times New Roman" w:cs="Times New Roman"/>
          <w:sz w:val="28"/>
          <w:szCs w:val="28"/>
        </w:rPr>
        <w:t xml:space="preserve"> на поддержку элитного </w:t>
      </w:r>
      <w:r w:rsidR="007D36B0" w:rsidRPr="002B073E">
        <w:rPr>
          <w:rFonts w:ascii="Times New Roman" w:hAnsi="Times New Roman" w:cs="Times New Roman"/>
          <w:sz w:val="28"/>
          <w:szCs w:val="28"/>
        </w:rPr>
        <w:t xml:space="preserve">семеноводства </w:t>
      </w:r>
      <w:r w:rsidRPr="002B073E">
        <w:rPr>
          <w:rFonts w:ascii="Times New Roman" w:hAnsi="Times New Roman" w:cs="Times New Roman"/>
          <w:sz w:val="28"/>
          <w:szCs w:val="28"/>
        </w:rPr>
        <w:t>(W</w:t>
      </w:r>
      <w:r w:rsidR="007D36B0" w:rsidRPr="002B073E">
        <w:rPr>
          <w:rFonts w:ascii="Times New Roman" w:hAnsi="Times New Roman" w:cs="Times New Roman"/>
          <w:sz w:val="28"/>
          <w:szCs w:val="28"/>
          <w:vertAlign w:val="subscript"/>
        </w:rPr>
        <w:t>эл</w:t>
      </w:r>
      <w:r w:rsidRPr="002B073E">
        <w:rPr>
          <w:rFonts w:ascii="Times New Roman" w:hAnsi="Times New Roman" w:cs="Times New Roman"/>
          <w:sz w:val="28"/>
          <w:szCs w:val="28"/>
        </w:rPr>
        <w:t xml:space="preserve">), </w:t>
      </w:r>
      <w:r w:rsidR="00E666F5" w:rsidRPr="002B073E">
        <w:rPr>
          <w:rFonts w:ascii="Times New Roman" w:hAnsi="Times New Roman" w:cs="Times New Roman"/>
          <w:sz w:val="28"/>
          <w:szCs w:val="28"/>
        </w:rPr>
        <w:t>определяется</w:t>
      </w:r>
      <w:r w:rsidRPr="002B073E">
        <w:rPr>
          <w:rFonts w:ascii="Times New Roman" w:hAnsi="Times New Roman" w:cs="Times New Roman"/>
          <w:sz w:val="28"/>
          <w:szCs w:val="28"/>
        </w:rPr>
        <w:t xml:space="preserve"> по формуле:</w:t>
      </w:r>
    </w:p>
    <w:p w:rsidR="00593357" w:rsidRPr="00140117" w:rsidRDefault="00593357" w:rsidP="005933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A1803" w:rsidRPr="00140117" w:rsidRDefault="007B64C4" w:rsidP="000A1803">
      <w:pPr>
        <w:pStyle w:val="ConsPlusNormal"/>
        <w:jc w:val="center"/>
        <w:rPr>
          <w:rFonts w:ascii="Times New Roman" w:hAnsi="Times New Roman" w:cs="Times New Roman"/>
          <w:i/>
          <w:sz w:val="28"/>
          <w:szCs w:val="28"/>
          <w:vertAlign w:val="subscript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эл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nary>
          <m:naryPr>
            <m:chr m:val="∑"/>
            <m:grow m:val="1"/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naryPr>
          <m:sub>
            <m:r>
              <w:rPr>
                <w:rFonts w:ascii="Cambria Math" w:eastAsia="Cambria Math" w:hAnsi="Cambria Math" w:cs="Times New Roman"/>
                <w:sz w:val="28"/>
                <w:szCs w:val="28"/>
              </w:rPr>
              <m:t>i</m:t>
            </m:r>
            <m:r>
              <w:rPr>
                <w:rFonts w:ascii="Cambria Math" w:eastAsia="Cambria Math" w:hAnsi="Times New Roman" w:cs="Times New Roman"/>
                <w:sz w:val="28"/>
                <w:szCs w:val="28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l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эл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nary>
      </m:oMath>
      <w:r w:rsidR="00996E07" w:rsidRPr="00140117">
        <w:rPr>
          <w:rFonts w:ascii="Times New Roman" w:hAnsi="Times New Roman" w:cs="Times New Roman"/>
          <w:sz w:val="28"/>
          <w:szCs w:val="28"/>
        </w:rPr>
        <w:t>, где</w:t>
      </w:r>
    </w:p>
    <w:p w:rsidR="000A1803" w:rsidRPr="00140117" w:rsidRDefault="000A1803" w:rsidP="00593357">
      <w:pPr>
        <w:pStyle w:val="ConsPlusNormal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93357" w:rsidRPr="00140117" w:rsidRDefault="00153AA2" w:rsidP="005933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593357" w:rsidRPr="00140117">
        <w:rPr>
          <w:rFonts w:ascii="Times New Roman" w:hAnsi="Times New Roman" w:cs="Times New Roman"/>
          <w:sz w:val="28"/>
          <w:szCs w:val="28"/>
        </w:rPr>
        <w:t xml:space="preserve"> - количество получателей субсидий на возмещение части затрат на проведение комплекса </w:t>
      </w:r>
      <w:r w:rsidR="00797422" w:rsidRPr="00140117">
        <w:rPr>
          <w:rFonts w:ascii="Times New Roman" w:hAnsi="Times New Roman" w:cs="Times New Roman"/>
          <w:sz w:val="28"/>
          <w:szCs w:val="28"/>
        </w:rPr>
        <w:t>агротехнологических работ на поддержку элитного семеноводства</w:t>
      </w:r>
      <w:r w:rsidR="00593357" w:rsidRPr="00140117">
        <w:rPr>
          <w:rFonts w:ascii="Times New Roman" w:hAnsi="Times New Roman" w:cs="Times New Roman"/>
          <w:sz w:val="28"/>
          <w:szCs w:val="28"/>
        </w:rPr>
        <w:t>;</w:t>
      </w:r>
    </w:p>
    <w:p w:rsidR="00593357" w:rsidRDefault="007B64C4" w:rsidP="005933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эл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 </m:t>
        </m:r>
      </m:oMath>
      <w:r w:rsidR="00593357" w:rsidRPr="00140117">
        <w:rPr>
          <w:rFonts w:ascii="Times New Roman" w:hAnsi="Times New Roman" w:cs="Times New Roman"/>
          <w:sz w:val="28"/>
          <w:szCs w:val="28"/>
        </w:rPr>
        <w:t xml:space="preserve">- размер субсидии, предоставляемой i-му получателю </w:t>
      </w:r>
      <w:r w:rsidR="00153AA2" w:rsidRPr="00140117">
        <w:rPr>
          <w:rFonts w:ascii="Times New Roman" w:hAnsi="Times New Roman" w:cs="Times New Roman"/>
          <w:sz w:val="28"/>
          <w:szCs w:val="28"/>
        </w:rPr>
        <w:t>на возмещение части затрат на проведение комплекса агротехнологических работ на поддержку элитного семеноводства</w:t>
      </w:r>
      <w:r w:rsidR="00593357" w:rsidRPr="00140117">
        <w:rPr>
          <w:rFonts w:ascii="Times New Roman" w:hAnsi="Times New Roman" w:cs="Times New Roman"/>
          <w:sz w:val="28"/>
          <w:szCs w:val="28"/>
        </w:rPr>
        <w:t>, определяемый по формуле:</w:t>
      </w:r>
    </w:p>
    <w:p w:rsidR="0019092C" w:rsidRPr="00140117" w:rsidRDefault="0019092C" w:rsidP="005933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3357" w:rsidRPr="00140117" w:rsidRDefault="007B64C4" w:rsidP="005933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эл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593357" w:rsidRPr="00140117">
        <w:rPr>
          <w:rFonts w:ascii="Times New Roman" w:hAnsi="Times New Roman" w:cs="Times New Roman"/>
          <w:sz w:val="28"/>
          <w:szCs w:val="28"/>
        </w:rPr>
        <w:t xml:space="preserve"> = S</w:t>
      </w:r>
      <w:r w:rsidR="00153AA2" w:rsidRPr="00140117">
        <w:rPr>
          <w:rFonts w:ascii="Times New Roman" w:hAnsi="Times New Roman" w:cs="Times New Roman"/>
          <w:sz w:val="28"/>
          <w:szCs w:val="28"/>
          <w:vertAlign w:val="subscript"/>
        </w:rPr>
        <w:t>эл</w:t>
      </w:r>
      <w:r w:rsidR="00F94A21" w:rsidRPr="0014011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="00593357" w:rsidRPr="00140117">
        <w:rPr>
          <w:rFonts w:ascii="Times New Roman" w:hAnsi="Times New Roman" w:cs="Times New Roman"/>
          <w:sz w:val="28"/>
          <w:szCs w:val="28"/>
        </w:rPr>
        <w:t xml:space="preserve"> x Ст</w:t>
      </w:r>
      <w:r w:rsidR="00996E07" w:rsidRPr="00140117">
        <w:rPr>
          <w:rFonts w:ascii="Times New Roman" w:hAnsi="Times New Roman" w:cs="Times New Roman"/>
          <w:sz w:val="28"/>
          <w:szCs w:val="28"/>
          <w:vertAlign w:val="subscript"/>
        </w:rPr>
        <w:t>эл</w:t>
      </w:r>
      <w:r w:rsidR="00593357" w:rsidRPr="00140117">
        <w:rPr>
          <w:rFonts w:ascii="Times New Roman" w:hAnsi="Times New Roman" w:cs="Times New Roman"/>
          <w:sz w:val="28"/>
          <w:szCs w:val="28"/>
        </w:rPr>
        <w:t>, где:</w:t>
      </w:r>
    </w:p>
    <w:p w:rsidR="00593357" w:rsidRPr="00140117" w:rsidRDefault="00593357" w:rsidP="00593357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93357" w:rsidRPr="002B073E" w:rsidRDefault="00593357" w:rsidP="005933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S</w:t>
      </w:r>
      <w:r w:rsidR="00153AA2" w:rsidRPr="00140117">
        <w:rPr>
          <w:rFonts w:ascii="Times New Roman" w:hAnsi="Times New Roman" w:cs="Times New Roman"/>
          <w:sz w:val="28"/>
          <w:szCs w:val="28"/>
          <w:vertAlign w:val="subscript"/>
        </w:rPr>
        <w:t>эл</w:t>
      </w:r>
      <w:r w:rsidR="00F94A21" w:rsidRPr="0014011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="00F94A21" w:rsidRPr="0014011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40117">
        <w:rPr>
          <w:rFonts w:ascii="Times New Roman" w:hAnsi="Times New Roman" w:cs="Times New Roman"/>
          <w:sz w:val="28"/>
          <w:szCs w:val="28"/>
        </w:rPr>
        <w:t xml:space="preserve">- посевная площадь семенного посева i-го получателя субсидии </w:t>
      </w:r>
      <w:r w:rsidR="00153AA2" w:rsidRPr="00140117">
        <w:rPr>
          <w:rFonts w:ascii="Times New Roman" w:hAnsi="Times New Roman" w:cs="Times New Roman"/>
          <w:sz w:val="28"/>
          <w:szCs w:val="28"/>
        </w:rPr>
        <w:t xml:space="preserve">на возмещение части затрат на проведение комплекса </w:t>
      </w:r>
      <w:r w:rsidR="00153AA2" w:rsidRPr="002B073E">
        <w:rPr>
          <w:rFonts w:ascii="Times New Roman" w:hAnsi="Times New Roman" w:cs="Times New Roman"/>
          <w:sz w:val="28"/>
          <w:szCs w:val="28"/>
        </w:rPr>
        <w:t>агротехнологических работ на поддержку элитного семеноводства</w:t>
      </w:r>
      <w:r w:rsidRPr="002B073E">
        <w:rPr>
          <w:rFonts w:ascii="Times New Roman" w:hAnsi="Times New Roman" w:cs="Times New Roman"/>
          <w:sz w:val="28"/>
          <w:szCs w:val="28"/>
        </w:rPr>
        <w:t>;</w:t>
      </w:r>
    </w:p>
    <w:p w:rsidR="00593357" w:rsidRPr="00140117" w:rsidRDefault="00593357" w:rsidP="005933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073E">
        <w:rPr>
          <w:rFonts w:ascii="Times New Roman" w:hAnsi="Times New Roman" w:cs="Times New Roman"/>
          <w:sz w:val="28"/>
          <w:szCs w:val="28"/>
        </w:rPr>
        <w:t>Ст</w:t>
      </w:r>
      <w:r w:rsidR="00996E07" w:rsidRPr="002B073E">
        <w:rPr>
          <w:rFonts w:ascii="Times New Roman" w:hAnsi="Times New Roman" w:cs="Times New Roman"/>
          <w:sz w:val="28"/>
          <w:szCs w:val="28"/>
          <w:vertAlign w:val="subscript"/>
        </w:rPr>
        <w:t>эл</w:t>
      </w:r>
      <w:r w:rsidRPr="002B073E">
        <w:rPr>
          <w:rFonts w:ascii="Times New Roman" w:hAnsi="Times New Roman" w:cs="Times New Roman"/>
          <w:sz w:val="28"/>
          <w:szCs w:val="28"/>
        </w:rPr>
        <w:t xml:space="preserve"> - утвержденная ставка субсидий </w:t>
      </w:r>
      <w:r w:rsidR="00153AA2" w:rsidRPr="002B073E">
        <w:rPr>
          <w:rFonts w:ascii="Times New Roman" w:hAnsi="Times New Roman" w:cs="Times New Roman"/>
          <w:sz w:val="28"/>
          <w:szCs w:val="28"/>
        </w:rPr>
        <w:t>на возмещение части затрат на поддержку элитного семеноводства</w:t>
      </w:r>
      <w:r w:rsidRPr="002B073E">
        <w:rPr>
          <w:rFonts w:ascii="Times New Roman" w:hAnsi="Times New Roman" w:cs="Times New Roman"/>
          <w:sz w:val="28"/>
          <w:szCs w:val="28"/>
        </w:rPr>
        <w:t>, в расчете на 1 гектар посевной площади.</w:t>
      </w:r>
    </w:p>
    <w:p w:rsidR="00FF292F" w:rsidRPr="000252F7" w:rsidRDefault="00153AA2" w:rsidP="00FF29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3</w:t>
      </w:r>
      <w:r w:rsidR="00FF292F" w:rsidRPr="00140117">
        <w:rPr>
          <w:rFonts w:ascii="Times New Roman" w:hAnsi="Times New Roman" w:cs="Times New Roman"/>
          <w:sz w:val="28"/>
          <w:szCs w:val="28"/>
        </w:rPr>
        <w:t xml:space="preserve">. Общий объем субсидий, предоставляемых на возмещение части затрат на проведение комплекса агротехнологических работ, повышение уровня экологической безопасности сельскохозяйственного производства, а также повышение плодородия и качества почв в расчете на 1 гектар посевной площади, занятой зерновыми, зернобобовыми, масличными, </w:t>
      </w:r>
      <w:r w:rsidR="00FF292F" w:rsidRPr="000252F7">
        <w:rPr>
          <w:rFonts w:ascii="Times New Roman" w:hAnsi="Times New Roman" w:cs="Times New Roman"/>
          <w:sz w:val="28"/>
          <w:szCs w:val="28"/>
        </w:rPr>
        <w:t xml:space="preserve">кормовыми сельскохозяйственными культурами, </w:t>
      </w:r>
      <w:r w:rsidR="000472A6" w:rsidRPr="000252F7">
        <w:rPr>
          <w:rFonts w:ascii="Times New Roman" w:hAnsi="Times New Roman" w:cs="Times New Roman"/>
          <w:sz w:val="28"/>
          <w:szCs w:val="28"/>
        </w:rPr>
        <w:t xml:space="preserve">овощными культурами открытого грунта, </w:t>
      </w:r>
      <w:r w:rsidR="00FF292F" w:rsidRPr="000252F7">
        <w:rPr>
          <w:rFonts w:ascii="Times New Roman" w:hAnsi="Times New Roman" w:cs="Times New Roman"/>
          <w:sz w:val="28"/>
          <w:szCs w:val="28"/>
        </w:rPr>
        <w:t>а также льном-долгунцом и технической коноплей (W</w:t>
      </w:r>
      <w:r w:rsidR="00FF292F" w:rsidRPr="000252F7">
        <w:rPr>
          <w:rFonts w:ascii="Times New Roman" w:hAnsi="Times New Roman" w:cs="Times New Roman"/>
          <w:sz w:val="28"/>
          <w:szCs w:val="28"/>
          <w:vertAlign w:val="subscript"/>
        </w:rPr>
        <w:t>зк</w:t>
      </w:r>
      <w:r w:rsidR="00FF292F" w:rsidRPr="000252F7">
        <w:rPr>
          <w:rFonts w:ascii="Times New Roman" w:hAnsi="Times New Roman" w:cs="Times New Roman"/>
          <w:sz w:val="28"/>
          <w:szCs w:val="28"/>
        </w:rPr>
        <w:t xml:space="preserve">), </w:t>
      </w:r>
      <w:r w:rsidR="00E666F5" w:rsidRPr="000252F7">
        <w:rPr>
          <w:rFonts w:ascii="Times New Roman" w:hAnsi="Times New Roman" w:cs="Times New Roman"/>
          <w:sz w:val="28"/>
          <w:szCs w:val="28"/>
        </w:rPr>
        <w:t>определяется</w:t>
      </w:r>
      <w:r w:rsidR="00FF292F" w:rsidRPr="000252F7">
        <w:rPr>
          <w:rFonts w:ascii="Times New Roman" w:hAnsi="Times New Roman" w:cs="Times New Roman"/>
          <w:sz w:val="28"/>
          <w:szCs w:val="28"/>
        </w:rPr>
        <w:t xml:space="preserve"> по формуле:</w:t>
      </w:r>
    </w:p>
    <w:p w:rsidR="00FF292F" w:rsidRPr="000252F7" w:rsidRDefault="00FF292F" w:rsidP="00FF29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noProof/>
          <w:position w:val="-14"/>
          <w:sz w:val="28"/>
          <w:szCs w:val="28"/>
        </w:rPr>
        <w:drawing>
          <wp:inline distT="0" distB="0" distL="0" distR="0">
            <wp:extent cx="1416050" cy="323850"/>
            <wp:effectExtent l="19050" t="0" r="0" b="0"/>
            <wp:docPr id="2" name="Рисунок 4" descr="base_23856_59098_327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23856_59098_32771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92C" w:rsidRPr="000252F7" w:rsidRDefault="0019092C" w:rsidP="00FF29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F292F" w:rsidRPr="000252F7" w:rsidRDefault="00FF292F" w:rsidP="00FF29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t>k - количество получателей субсидий, предоставляемых на возмещение части затрат на проведение комплекса агротехнологических работ, повышение уровня экологической безопасности сельскохозяйственного производства, а также повышение плодородия и качества почв в расчете на 1 гектар посевной площади, занятой зерновыми, зернобобовыми, масличными, кормовыми сельскохозяйственными культурами,</w:t>
      </w:r>
      <w:r w:rsidR="000472A6" w:rsidRPr="000252F7">
        <w:rPr>
          <w:rFonts w:ascii="Times New Roman" w:hAnsi="Times New Roman" w:cs="Times New Roman"/>
          <w:sz w:val="28"/>
          <w:szCs w:val="28"/>
        </w:rPr>
        <w:t xml:space="preserve"> овощными культурами открытого грунта,</w:t>
      </w:r>
      <w:r w:rsidRPr="000252F7">
        <w:rPr>
          <w:rFonts w:ascii="Times New Roman" w:hAnsi="Times New Roman" w:cs="Times New Roman"/>
          <w:sz w:val="28"/>
          <w:szCs w:val="28"/>
        </w:rPr>
        <w:t xml:space="preserve"> а также льном-долгунцом и технической коноплей;</w:t>
      </w:r>
    </w:p>
    <w:p w:rsidR="00FF292F" w:rsidRPr="000252F7" w:rsidRDefault="00FF292F" w:rsidP="00FF29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lastRenderedPageBreak/>
        <w:t>V</w:t>
      </w:r>
      <w:r w:rsidRPr="000252F7">
        <w:rPr>
          <w:rFonts w:ascii="Times New Roman" w:hAnsi="Times New Roman" w:cs="Times New Roman"/>
          <w:sz w:val="28"/>
          <w:szCs w:val="28"/>
          <w:vertAlign w:val="subscript"/>
        </w:rPr>
        <w:t>зкi</w:t>
      </w:r>
      <w:r w:rsidRPr="000252F7">
        <w:rPr>
          <w:rFonts w:ascii="Times New Roman" w:hAnsi="Times New Roman" w:cs="Times New Roman"/>
          <w:sz w:val="28"/>
          <w:szCs w:val="28"/>
        </w:rPr>
        <w:t xml:space="preserve"> - размер субсидии, предоставляемой i-му получателю на возмещение части затрат на проведение комплекса агротехнологических работ, повышение уровня экологической безопасности сельскохозяйственного производства, а также повышение плодородия и качества почв в расчете на 1 гектар посевной площади, занятой зерновыми, зернобобовыми, масличными, кормовыми сельскохозяйственными культурами, </w:t>
      </w:r>
      <w:r w:rsidR="000472A6" w:rsidRPr="000252F7">
        <w:rPr>
          <w:rFonts w:ascii="Times New Roman" w:hAnsi="Times New Roman" w:cs="Times New Roman"/>
          <w:sz w:val="28"/>
          <w:szCs w:val="28"/>
        </w:rPr>
        <w:t>овощными культурами</w:t>
      </w:r>
      <w:r w:rsidR="00A65227" w:rsidRPr="000252F7">
        <w:rPr>
          <w:rFonts w:ascii="Times New Roman" w:hAnsi="Times New Roman" w:cs="Times New Roman"/>
          <w:sz w:val="28"/>
          <w:szCs w:val="28"/>
        </w:rPr>
        <w:t xml:space="preserve"> открытого грунта, </w:t>
      </w:r>
      <w:r w:rsidRPr="000252F7">
        <w:rPr>
          <w:rFonts w:ascii="Times New Roman" w:hAnsi="Times New Roman" w:cs="Times New Roman"/>
          <w:sz w:val="28"/>
          <w:szCs w:val="28"/>
        </w:rPr>
        <w:t>а также льном-долгунцом и технической коноплей, определяемый по формуле:</w:t>
      </w:r>
    </w:p>
    <w:p w:rsidR="00FF292F" w:rsidRPr="000252F7" w:rsidRDefault="00FF292F" w:rsidP="00FF2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292F" w:rsidRPr="000252F7" w:rsidRDefault="00FF292F" w:rsidP="00FF29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t>V</w:t>
      </w:r>
      <w:r w:rsidRPr="000252F7">
        <w:rPr>
          <w:rFonts w:ascii="Times New Roman" w:hAnsi="Times New Roman" w:cs="Times New Roman"/>
          <w:sz w:val="28"/>
          <w:szCs w:val="28"/>
          <w:vertAlign w:val="subscript"/>
        </w:rPr>
        <w:t>зкi</w:t>
      </w:r>
      <w:r w:rsidRPr="000252F7">
        <w:rPr>
          <w:rFonts w:ascii="Times New Roman" w:hAnsi="Times New Roman" w:cs="Times New Roman"/>
          <w:sz w:val="28"/>
          <w:szCs w:val="28"/>
        </w:rPr>
        <w:t xml:space="preserve"> = S</w:t>
      </w:r>
      <w:r w:rsidRPr="000252F7">
        <w:rPr>
          <w:rFonts w:ascii="Times New Roman" w:hAnsi="Times New Roman" w:cs="Times New Roman"/>
          <w:sz w:val="28"/>
          <w:szCs w:val="28"/>
          <w:vertAlign w:val="subscript"/>
        </w:rPr>
        <w:t>зкi</w:t>
      </w:r>
      <w:r w:rsidRPr="000252F7">
        <w:rPr>
          <w:rFonts w:ascii="Times New Roman" w:hAnsi="Times New Roman" w:cs="Times New Roman"/>
          <w:sz w:val="28"/>
          <w:szCs w:val="28"/>
        </w:rPr>
        <w:t xml:space="preserve"> x Ст</w:t>
      </w:r>
      <w:r w:rsidRPr="000252F7">
        <w:rPr>
          <w:rFonts w:ascii="Times New Roman" w:hAnsi="Times New Roman" w:cs="Times New Roman"/>
          <w:sz w:val="28"/>
          <w:szCs w:val="28"/>
          <w:vertAlign w:val="subscript"/>
        </w:rPr>
        <w:t>зк</w:t>
      </w:r>
      <w:r w:rsidRPr="000252F7">
        <w:rPr>
          <w:rFonts w:ascii="Times New Roman" w:hAnsi="Times New Roman" w:cs="Times New Roman"/>
          <w:sz w:val="28"/>
          <w:szCs w:val="28"/>
        </w:rPr>
        <w:t>, где:</w:t>
      </w:r>
    </w:p>
    <w:p w:rsidR="0019092C" w:rsidRPr="000252F7" w:rsidRDefault="0019092C" w:rsidP="00FF29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292F" w:rsidRPr="000252F7" w:rsidRDefault="00FF292F" w:rsidP="00FF29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t>S</w:t>
      </w:r>
      <w:r w:rsidRPr="000252F7">
        <w:rPr>
          <w:rFonts w:ascii="Times New Roman" w:hAnsi="Times New Roman" w:cs="Times New Roman"/>
          <w:sz w:val="28"/>
          <w:szCs w:val="28"/>
          <w:vertAlign w:val="subscript"/>
        </w:rPr>
        <w:t>зкi</w:t>
      </w:r>
      <w:r w:rsidRPr="000252F7">
        <w:rPr>
          <w:rFonts w:ascii="Times New Roman" w:hAnsi="Times New Roman" w:cs="Times New Roman"/>
          <w:sz w:val="28"/>
          <w:szCs w:val="28"/>
        </w:rPr>
        <w:t xml:space="preserve"> - посевная площадь, занятая зерновыми, зернобобовыми, масличными, кормовыми сельскохозяйственными культурами,</w:t>
      </w:r>
      <w:r w:rsidR="000472A6" w:rsidRPr="000252F7">
        <w:rPr>
          <w:rFonts w:ascii="Times New Roman" w:hAnsi="Times New Roman" w:cs="Times New Roman"/>
          <w:sz w:val="28"/>
          <w:szCs w:val="28"/>
        </w:rPr>
        <w:t xml:space="preserve"> овощными культурами открытого грунта,</w:t>
      </w:r>
      <w:r w:rsidRPr="000252F7">
        <w:rPr>
          <w:rFonts w:ascii="Times New Roman" w:hAnsi="Times New Roman" w:cs="Times New Roman"/>
          <w:sz w:val="28"/>
          <w:szCs w:val="28"/>
        </w:rPr>
        <w:t xml:space="preserve"> а также льном-долгунцом и технической коноплей i-го получателя субсидии на возмещение части затрат на проведение комплекса агротехнологических работ, повышение уровня экологической безопасности сельскохозяйственного производства, а также повышение плодородия и качества почв в расчете на 1 гектар посевной площади, занятой зерновыми, зернобобовыми, масличными, кормовыми сельскохозяйственными культурами, </w:t>
      </w:r>
      <w:r w:rsidR="00D10DEE" w:rsidRPr="000252F7">
        <w:rPr>
          <w:rFonts w:ascii="Times New Roman" w:hAnsi="Times New Roman" w:cs="Times New Roman"/>
          <w:sz w:val="28"/>
          <w:szCs w:val="28"/>
        </w:rPr>
        <w:t xml:space="preserve">овощными культурами открытого грунта, </w:t>
      </w:r>
      <w:r w:rsidRPr="000252F7">
        <w:rPr>
          <w:rFonts w:ascii="Times New Roman" w:hAnsi="Times New Roman" w:cs="Times New Roman"/>
          <w:sz w:val="28"/>
          <w:szCs w:val="28"/>
        </w:rPr>
        <w:t>а также льном-долгунцом и технической коноплей;</w:t>
      </w:r>
    </w:p>
    <w:p w:rsidR="00FF292F" w:rsidRPr="000252F7" w:rsidRDefault="00FF292F" w:rsidP="00FF29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t>Ст</w:t>
      </w:r>
      <w:r w:rsidRPr="000252F7">
        <w:rPr>
          <w:rFonts w:ascii="Times New Roman" w:hAnsi="Times New Roman" w:cs="Times New Roman"/>
          <w:sz w:val="28"/>
          <w:szCs w:val="28"/>
          <w:vertAlign w:val="subscript"/>
        </w:rPr>
        <w:t>зк</w:t>
      </w:r>
      <w:r w:rsidRPr="000252F7">
        <w:rPr>
          <w:rFonts w:ascii="Times New Roman" w:hAnsi="Times New Roman" w:cs="Times New Roman"/>
          <w:sz w:val="28"/>
          <w:szCs w:val="28"/>
        </w:rPr>
        <w:t xml:space="preserve"> - ставка субсидий на возмещение части затрат на проведение комплекса агротехнологических работ, повышение уровня экологической безопасности сельскохозяйственного производства, а также повышение плодородия и качества почв в расчете на 1 условный гектар посевной площади, занятой зерновыми, зернобобовыми, масличными, кормовыми сельскохозяйственными культурами, </w:t>
      </w:r>
      <w:r w:rsidR="000472A6" w:rsidRPr="000252F7">
        <w:rPr>
          <w:rFonts w:ascii="Times New Roman" w:hAnsi="Times New Roman" w:cs="Times New Roman"/>
          <w:sz w:val="28"/>
          <w:szCs w:val="28"/>
        </w:rPr>
        <w:t xml:space="preserve">овощными культурами открытого грунта, </w:t>
      </w:r>
      <w:r w:rsidRPr="000252F7">
        <w:rPr>
          <w:rFonts w:ascii="Times New Roman" w:hAnsi="Times New Roman" w:cs="Times New Roman"/>
          <w:sz w:val="28"/>
          <w:szCs w:val="28"/>
        </w:rPr>
        <w:t>а также льном-долгунцом и технической коноплей</w:t>
      </w:r>
      <w:r w:rsidR="00627F86" w:rsidRPr="000252F7">
        <w:rPr>
          <w:rFonts w:ascii="Times New Roman" w:hAnsi="Times New Roman" w:cs="Times New Roman"/>
          <w:sz w:val="28"/>
          <w:szCs w:val="28"/>
        </w:rPr>
        <w:t xml:space="preserve"> (но не более </w:t>
      </w:r>
      <w:r w:rsidR="00EF1EF6" w:rsidRPr="000252F7">
        <w:rPr>
          <w:rFonts w:ascii="Times New Roman" w:hAnsi="Times New Roman" w:cs="Times New Roman"/>
          <w:sz w:val="28"/>
          <w:szCs w:val="28"/>
        </w:rPr>
        <w:t>1800</w:t>
      </w:r>
      <w:r w:rsidR="00627F86" w:rsidRPr="000252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7F86" w:rsidRPr="000252F7">
        <w:rPr>
          <w:rFonts w:ascii="Times New Roman" w:hAnsi="Times New Roman" w:cs="Times New Roman"/>
          <w:sz w:val="28"/>
          <w:szCs w:val="28"/>
        </w:rPr>
        <w:t>рублей на 1 гектар)</w:t>
      </w:r>
      <w:r w:rsidRPr="000252F7">
        <w:rPr>
          <w:rFonts w:ascii="Times New Roman" w:hAnsi="Times New Roman" w:cs="Times New Roman"/>
          <w:sz w:val="28"/>
          <w:szCs w:val="28"/>
        </w:rPr>
        <w:t>, определяемая по формуле:</w:t>
      </w:r>
    </w:p>
    <w:p w:rsidR="0089540F" w:rsidRPr="000252F7" w:rsidRDefault="0089540F" w:rsidP="00FF29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F292F" w:rsidRPr="000252F7" w:rsidRDefault="007B64C4" w:rsidP="00FF29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Times New Roman" w:hAnsi="Times New Roman" w:cs="Times New Roman"/>
                <w:sz w:val="28"/>
                <w:szCs w:val="28"/>
              </w:rPr>
              <m:t>Ст</m:t>
            </m:r>
          </m:e>
          <m:sub>
            <m:r>
              <m:rPr>
                <m:sty m:val="p"/>
              </m:rPr>
              <w:rPr>
                <w:rFonts w:ascii="Times New Roman" w:hAnsi="Times New Roman" w:cs="Times New Roman"/>
                <w:sz w:val="28"/>
                <w:szCs w:val="28"/>
              </w:rPr>
              <m:t>зк</m:t>
            </m:r>
          </m:sub>
        </m:sSub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=</m:t>
        </m:r>
        <m:d>
          <m:dPr>
            <m:begChr m:val=""/>
            <m:endChr m:val=""/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en-US"/>
                      </w:rPr>
                      <m:t>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en-US"/>
                      </w:rPr>
                      <m:t>o</m:t>
                    </m:r>
                  </m:sub>
                </m:sSub>
                <m:r>
                  <m:rPr>
                    <m:sty m:val="p"/>
                  </m:rP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en-US"/>
                      </w:rPr>
                      <m:t>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m:t>сем</m:t>
                    </m:r>
                  </m:sub>
                </m:sSub>
                <m:r>
                  <m:rPr>
                    <m:sty m:val="p"/>
                  </m:rP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en-US"/>
                      </w:rPr>
                      <m:t>W</m:t>
                    </m:r>
                  </m:e>
                  <m:sub>
                    <m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m:t>эл</m:t>
                    </m:r>
                  </m:sub>
                </m:sSub>
              </m:num>
              <m:den>
                <m:nary>
                  <m:naryPr>
                    <m:chr m:val="∑"/>
                    <m:limLoc m:val="undOvr"/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i=1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k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en-US"/>
                      </w:rPr>
                      <m:t>S</m:t>
                    </m:r>
                    <m:r>
                      <m:rPr>
                        <m:sty m:val="p"/>
                      </m:rPr>
                      <w:rPr>
                        <w:rFonts w:ascii="Times New Roman" w:hAnsi="Times New Roman" w:cs="Times New Roman"/>
                        <w:sz w:val="28"/>
                        <w:szCs w:val="28"/>
                        <w:vertAlign w:val="subscript"/>
                      </w:rPr>
                      <m:t>зк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bscript"/>
                        <w:lang w:val="en-US"/>
                      </w:rPr>
                      <m:t>i</m:t>
                    </m:r>
                  </m:e>
                </m:nary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i=1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en-US"/>
                      </w:rPr>
                      <m:t>r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8"/>
                        <w:szCs w:val="28"/>
                        <w:lang w:val="en-US"/>
                      </w:rPr>
                      <m:t>S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vertAlign w:val="subscript"/>
                        <w:lang w:val="en-US"/>
                      </w:rPr>
                      <m:t>ka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8"/>
                        <w:szCs w:val="28"/>
                        <w:vertAlign w:val="subscript"/>
                      </w:rPr>
                      <m:t xml:space="preserve">i </m:t>
                    </m:r>
                    <m:r>
                      <m:rPr>
                        <m:sty m:val="p"/>
                      </m:rPr>
                      <w:rPr>
                        <w:rFonts w:ascii="Times New Roman" w:eastAsiaTheme="minorEastAsia" w:hAnsi="Times New Roman" w:cs="Times New Roman"/>
                        <w:sz w:val="28"/>
                        <w:szCs w:val="28"/>
                        <w:vertAlign w:val="subscript"/>
                      </w:rPr>
                      <m:t>х</m:t>
                    </m:r>
                  </m:e>
                </m:nary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4,0 </m:t>
                </m:r>
              </m:den>
            </m:f>
          </m:e>
        </m:d>
      </m:oMath>
      <w:r w:rsidR="00FF292F" w:rsidRPr="000252F7">
        <w:rPr>
          <w:rFonts w:ascii="Times New Roman" w:hAnsi="Times New Roman" w:cs="Times New Roman"/>
          <w:sz w:val="28"/>
          <w:szCs w:val="28"/>
        </w:rPr>
        <w:t>, где:</w:t>
      </w:r>
    </w:p>
    <w:p w:rsidR="006A69A5" w:rsidRPr="000252F7" w:rsidRDefault="006A69A5" w:rsidP="00FF29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A69A5" w:rsidRPr="000252F7" w:rsidRDefault="006A69A5" w:rsidP="006A69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0252F7">
        <w:rPr>
          <w:rFonts w:ascii="Times New Roman" w:hAnsi="Times New Roman" w:cs="Times New Roman"/>
          <w:sz w:val="28"/>
          <w:szCs w:val="28"/>
        </w:rPr>
        <w:t xml:space="preserve"> - количество получателей субсидий на возмещение части затрат на проведение комплекса агротехнологических работ, обеспечивающих увеличение производства картофеля ;</w:t>
      </w:r>
    </w:p>
    <w:p w:rsidR="006A69A5" w:rsidRPr="000252F7" w:rsidRDefault="006A69A5" w:rsidP="006A69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t>S</w:t>
      </w:r>
      <w:r w:rsidRPr="000252F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ka</w:t>
      </w:r>
      <w:r w:rsidRPr="000252F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0252F7">
        <w:rPr>
          <w:rFonts w:ascii="Times New Roman" w:hAnsi="Times New Roman" w:cs="Times New Roman"/>
          <w:sz w:val="28"/>
          <w:szCs w:val="28"/>
        </w:rPr>
        <w:t xml:space="preserve"> - посевная площадь, занятая картофелем, i-го получателя субсидии на возмещение части затрат на проведение комплекса агротехнологических работ, обеспечивающих увеличение производства </w:t>
      </w:r>
      <w:r w:rsidRPr="000252F7">
        <w:rPr>
          <w:rFonts w:ascii="Times New Roman" w:hAnsi="Times New Roman" w:cs="Times New Roman"/>
          <w:sz w:val="28"/>
          <w:szCs w:val="28"/>
        </w:rPr>
        <w:lastRenderedPageBreak/>
        <w:t>картофеля;</w:t>
      </w:r>
    </w:p>
    <w:p w:rsidR="006A69A5" w:rsidRPr="000252F7" w:rsidRDefault="006A69A5" w:rsidP="006A69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t xml:space="preserve">4,0 </w:t>
      </w:r>
      <w:r w:rsidR="00490C66" w:rsidRPr="000252F7">
        <w:rPr>
          <w:rFonts w:ascii="Times New Roman" w:hAnsi="Times New Roman" w:cs="Times New Roman"/>
          <w:sz w:val="28"/>
          <w:szCs w:val="28"/>
        </w:rPr>
        <w:t>–</w:t>
      </w:r>
      <w:r w:rsidRPr="000252F7">
        <w:rPr>
          <w:rFonts w:ascii="Times New Roman" w:hAnsi="Times New Roman" w:cs="Times New Roman"/>
          <w:sz w:val="28"/>
          <w:szCs w:val="28"/>
        </w:rPr>
        <w:t xml:space="preserve"> </w:t>
      </w:r>
      <w:r w:rsidR="00490C66" w:rsidRPr="000252F7">
        <w:rPr>
          <w:rFonts w:ascii="Times New Roman" w:hAnsi="Times New Roman" w:cs="Times New Roman"/>
          <w:sz w:val="28"/>
          <w:szCs w:val="28"/>
        </w:rPr>
        <w:t xml:space="preserve">повышающий </w:t>
      </w:r>
      <w:r w:rsidRPr="000252F7">
        <w:rPr>
          <w:rFonts w:ascii="Times New Roman" w:hAnsi="Times New Roman" w:cs="Times New Roman"/>
          <w:sz w:val="28"/>
          <w:szCs w:val="28"/>
        </w:rPr>
        <w:t>коэффициент;</w:t>
      </w:r>
    </w:p>
    <w:p w:rsidR="00245737" w:rsidRPr="000252F7" w:rsidRDefault="00FF292F" w:rsidP="00FF29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t>W</w:t>
      </w:r>
      <w:r w:rsidRPr="000252F7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Pr="000252F7">
        <w:rPr>
          <w:rFonts w:ascii="Times New Roman" w:hAnsi="Times New Roman" w:cs="Times New Roman"/>
          <w:sz w:val="28"/>
          <w:szCs w:val="28"/>
        </w:rPr>
        <w:t xml:space="preserve"> - общий объем средств, предусмотренных</w:t>
      </w:r>
      <w:r w:rsidR="00D31F3F" w:rsidRPr="000252F7">
        <w:rPr>
          <w:rFonts w:ascii="Times New Roman" w:hAnsi="Times New Roman" w:cs="Times New Roman"/>
          <w:sz w:val="28"/>
          <w:szCs w:val="28"/>
        </w:rPr>
        <w:t xml:space="preserve"> </w:t>
      </w:r>
      <w:r w:rsidR="000A36CC" w:rsidRPr="000252F7">
        <w:rPr>
          <w:rFonts w:ascii="Times New Roman" w:hAnsi="Times New Roman" w:cs="Times New Roman"/>
          <w:sz w:val="28"/>
          <w:szCs w:val="28"/>
        </w:rPr>
        <w:t xml:space="preserve">на </w:t>
      </w:r>
      <w:r w:rsidR="009729B1" w:rsidRPr="000252F7">
        <w:rPr>
          <w:rFonts w:ascii="Times New Roman" w:hAnsi="Times New Roman" w:cs="Times New Roman"/>
          <w:sz w:val="28"/>
          <w:szCs w:val="28"/>
        </w:rPr>
        <w:t>достижение</w:t>
      </w:r>
      <w:r w:rsidR="00401F02" w:rsidRPr="000252F7">
        <w:rPr>
          <w:rFonts w:ascii="Times New Roman" w:hAnsi="Times New Roman" w:cs="Times New Roman"/>
          <w:sz w:val="28"/>
          <w:szCs w:val="28"/>
        </w:rPr>
        <w:t xml:space="preserve"> </w:t>
      </w:r>
      <w:r w:rsidR="001C48BC" w:rsidRPr="000252F7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D31F3F" w:rsidRPr="000252F7">
        <w:rPr>
          <w:rFonts w:ascii="Times New Roman" w:hAnsi="Times New Roman" w:cs="Times New Roman"/>
          <w:sz w:val="28"/>
          <w:szCs w:val="28"/>
        </w:rPr>
        <w:t xml:space="preserve">целевых </w:t>
      </w:r>
      <w:r w:rsidR="000A36CC" w:rsidRPr="000252F7">
        <w:rPr>
          <w:rFonts w:ascii="Times New Roman" w:hAnsi="Times New Roman" w:cs="Times New Roman"/>
          <w:sz w:val="28"/>
          <w:szCs w:val="28"/>
        </w:rPr>
        <w:t>показателей результативности использования субсидий</w:t>
      </w:r>
      <w:r w:rsidR="00AB33D2" w:rsidRPr="000252F7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0A36CC" w:rsidRPr="000252F7">
        <w:rPr>
          <w:rFonts w:ascii="Times New Roman" w:hAnsi="Times New Roman" w:cs="Times New Roman"/>
          <w:sz w:val="28"/>
          <w:szCs w:val="28"/>
        </w:rPr>
        <w:t xml:space="preserve"> соглашениями</w:t>
      </w:r>
      <w:r w:rsidR="00AB33D2" w:rsidRPr="000252F7">
        <w:rPr>
          <w:rFonts w:ascii="Times New Roman" w:hAnsi="Times New Roman" w:cs="Times New Roman"/>
          <w:sz w:val="28"/>
          <w:szCs w:val="28"/>
        </w:rPr>
        <w:t xml:space="preserve"> о предоставлении субсидий из федерального бюджета бюджету Кабардино-Балкарской Республики</w:t>
      </w:r>
      <w:r w:rsidR="000A36CC" w:rsidRPr="000252F7">
        <w:rPr>
          <w:rFonts w:ascii="Times New Roman" w:hAnsi="Times New Roman" w:cs="Times New Roman"/>
          <w:sz w:val="28"/>
          <w:szCs w:val="28"/>
        </w:rPr>
        <w:t>, заключенными между Министерством сельского хозяйства Российской Федерации и Правительством Кабардино-Балкарской Республики на 202</w:t>
      </w:r>
      <w:r w:rsidR="00487C27" w:rsidRPr="000252F7">
        <w:rPr>
          <w:rFonts w:ascii="Times New Roman" w:hAnsi="Times New Roman" w:cs="Times New Roman"/>
          <w:sz w:val="28"/>
          <w:szCs w:val="28"/>
        </w:rPr>
        <w:t>1</w:t>
      </w:r>
      <w:r w:rsidR="000A36CC" w:rsidRPr="000252F7">
        <w:rPr>
          <w:rFonts w:ascii="Times New Roman" w:hAnsi="Times New Roman" w:cs="Times New Roman"/>
          <w:sz w:val="28"/>
          <w:szCs w:val="28"/>
        </w:rPr>
        <w:t xml:space="preserve"> год</w:t>
      </w:r>
      <w:r w:rsidR="00245737" w:rsidRPr="000252F7">
        <w:rPr>
          <w:rFonts w:ascii="Times New Roman" w:hAnsi="Times New Roman" w:cs="Times New Roman"/>
          <w:sz w:val="28"/>
          <w:szCs w:val="28"/>
        </w:rPr>
        <w:t>:</w:t>
      </w:r>
    </w:p>
    <w:p w:rsidR="00245737" w:rsidRPr="000252F7" w:rsidRDefault="00245737" w:rsidP="00E176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t>размер посевных площадей, занятых зерновыми, зернобобовыми, масличными</w:t>
      </w:r>
      <w:r w:rsidR="00E17669" w:rsidRPr="000252F7">
        <w:rPr>
          <w:rFonts w:ascii="Times New Roman" w:hAnsi="Times New Roman" w:cs="Times New Roman"/>
          <w:sz w:val="28"/>
          <w:szCs w:val="28"/>
        </w:rPr>
        <w:t xml:space="preserve"> (за исключением рапса и сои)</w:t>
      </w:r>
      <w:r w:rsidRPr="000252F7">
        <w:rPr>
          <w:rFonts w:ascii="Times New Roman" w:hAnsi="Times New Roman" w:cs="Times New Roman"/>
          <w:sz w:val="28"/>
          <w:szCs w:val="28"/>
        </w:rPr>
        <w:t xml:space="preserve"> и кормовыми с</w:t>
      </w:r>
      <w:r w:rsidR="00E17669" w:rsidRPr="000252F7">
        <w:rPr>
          <w:rFonts w:ascii="Times New Roman" w:hAnsi="Times New Roman" w:cs="Times New Roman"/>
          <w:sz w:val="28"/>
          <w:szCs w:val="28"/>
        </w:rPr>
        <w:t>ельскохозяйственными культурами в СХО, КФХ, включая ИП;</w:t>
      </w:r>
    </w:p>
    <w:p w:rsidR="000A36CC" w:rsidRPr="000252F7" w:rsidRDefault="00E666F5" w:rsidP="00D9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t>валово</w:t>
      </w:r>
      <w:r w:rsidR="00D90A04" w:rsidRPr="000252F7">
        <w:rPr>
          <w:rFonts w:ascii="Times New Roman" w:hAnsi="Times New Roman" w:cs="Times New Roman"/>
          <w:sz w:val="28"/>
          <w:szCs w:val="28"/>
        </w:rPr>
        <w:t>й сбор овощей открытого грунта в СХО, КФХ, включая ИП;</w:t>
      </w:r>
    </w:p>
    <w:p w:rsidR="00D90A04" w:rsidRPr="000252F7" w:rsidRDefault="00E666F5" w:rsidP="00FF29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t>валово</w:t>
      </w:r>
      <w:r w:rsidR="00D90A04" w:rsidRPr="000252F7">
        <w:rPr>
          <w:rFonts w:ascii="Times New Roman" w:hAnsi="Times New Roman" w:cs="Times New Roman"/>
          <w:sz w:val="28"/>
          <w:szCs w:val="28"/>
        </w:rPr>
        <w:t>й сбор картофеля в СХО, КФХ, включая ИП;</w:t>
      </w:r>
    </w:p>
    <w:p w:rsidR="000A36CC" w:rsidRPr="000252F7" w:rsidRDefault="00D90A04" w:rsidP="00FF29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t>доля площади, засеваемой элитными семенами, в общей площади посевов, з</w:t>
      </w:r>
      <w:r w:rsidR="00FD72C4" w:rsidRPr="000252F7">
        <w:rPr>
          <w:rFonts w:ascii="Times New Roman" w:hAnsi="Times New Roman" w:cs="Times New Roman"/>
          <w:sz w:val="28"/>
          <w:szCs w:val="28"/>
        </w:rPr>
        <w:t>анятой семенами сортов растений.</w:t>
      </w:r>
    </w:p>
    <w:p w:rsidR="00FF292F" w:rsidRPr="000252F7" w:rsidRDefault="008B77B7" w:rsidP="00FF29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t>4</w:t>
      </w:r>
      <w:r w:rsidR="00FF292F" w:rsidRPr="000252F7">
        <w:rPr>
          <w:rFonts w:ascii="Times New Roman" w:hAnsi="Times New Roman" w:cs="Times New Roman"/>
          <w:sz w:val="28"/>
          <w:szCs w:val="28"/>
        </w:rPr>
        <w:t>. Общий объем субсидий, предоставляемых сельхозтоваропроизводителям на возмещение части затрат на проведение комплекса агротехнологических работ, обеспечивающих увеличение производства картофеля (W</w:t>
      </w:r>
      <w:r w:rsidR="00FF292F" w:rsidRPr="000252F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ka</w:t>
      </w:r>
      <w:r w:rsidR="00FF292F" w:rsidRPr="000252F7">
        <w:rPr>
          <w:rFonts w:ascii="Times New Roman" w:hAnsi="Times New Roman" w:cs="Times New Roman"/>
          <w:sz w:val="28"/>
          <w:szCs w:val="28"/>
        </w:rPr>
        <w:t>), определяе</w:t>
      </w:r>
      <w:r w:rsidR="00E666F5" w:rsidRPr="000252F7">
        <w:rPr>
          <w:rFonts w:ascii="Times New Roman" w:hAnsi="Times New Roman" w:cs="Times New Roman"/>
          <w:sz w:val="28"/>
          <w:szCs w:val="28"/>
        </w:rPr>
        <w:t>тся</w:t>
      </w:r>
      <w:r w:rsidR="00FF292F" w:rsidRPr="000252F7">
        <w:rPr>
          <w:rFonts w:ascii="Times New Roman" w:hAnsi="Times New Roman" w:cs="Times New Roman"/>
          <w:sz w:val="28"/>
          <w:szCs w:val="28"/>
        </w:rPr>
        <w:t xml:space="preserve"> по формуле:</w:t>
      </w:r>
    </w:p>
    <w:p w:rsidR="00FF292F" w:rsidRPr="00140117" w:rsidRDefault="00FF292F" w:rsidP="00FF29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50FFA" w:rsidRPr="00140117" w:rsidRDefault="007B64C4" w:rsidP="00150F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kai</m:t>
                </m:r>
              </m:sub>
            </m:sSub>
          </m:e>
        </m:nary>
      </m:oMath>
      <w:r w:rsidR="00FF292F" w:rsidRPr="0014011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150FFA" w:rsidRPr="00140117">
        <w:rPr>
          <w:rFonts w:ascii="Times New Roman" w:hAnsi="Times New Roman" w:cs="Times New Roman"/>
          <w:sz w:val="28"/>
          <w:szCs w:val="28"/>
        </w:rPr>
        <w:t>где:</w:t>
      </w:r>
    </w:p>
    <w:p w:rsidR="00FF292F" w:rsidRPr="00140117" w:rsidRDefault="00FF292F" w:rsidP="00FF29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F292F" w:rsidRPr="00140117" w:rsidRDefault="00FF292F" w:rsidP="00FF29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V</w:t>
      </w:r>
      <w:r w:rsidRPr="0014011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kai</w:t>
      </w:r>
      <w:r w:rsidRPr="00140117">
        <w:rPr>
          <w:rFonts w:ascii="Times New Roman" w:hAnsi="Times New Roman" w:cs="Times New Roman"/>
          <w:sz w:val="28"/>
          <w:szCs w:val="28"/>
        </w:rPr>
        <w:t xml:space="preserve"> - размер субсидии, предоставляемой i-му получателю на возмещение части затрат на проведение комплекса агротехнологических работ, обеспечивающих увеличение производства картофеля, определяемый по формуле:</w:t>
      </w:r>
    </w:p>
    <w:p w:rsidR="00FF292F" w:rsidRPr="00140117" w:rsidRDefault="00FF292F" w:rsidP="00FF2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292F" w:rsidRPr="00140117" w:rsidRDefault="00FF292F" w:rsidP="00FF29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V</w:t>
      </w:r>
      <w:r w:rsidRPr="0014011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ka</w:t>
      </w:r>
      <w:r w:rsidRPr="0014011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140117">
        <w:rPr>
          <w:rFonts w:ascii="Times New Roman" w:hAnsi="Times New Roman" w:cs="Times New Roman"/>
          <w:sz w:val="28"/>
          <w:szCs w:val="28"/>
        </w:rPr>
        <w:t xml:space="preserve"> = S</w:t>
      </w:r>
      <w:r w:rsidRPr="0014011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kai</w:t>
      </w:r>
      <w:r w:rsidRPr="00140117">
        <w:rPr>
          <w:rFonts w:ascii="Times New Roman" w:hAnsi="Times New Roman" w:cs="Times New Roman"/>
          <w:sz w:val="28"/>
          <w:szCs w:val="28"/>
        </w:rPr>
        <w:t xml:space="preserve"> x Ст</w:t>
      </w:r>
      <w:r w:rsidRPr="0014011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ka</w:t>
      </w:r>
      <w:r w:rsidRPr="00140117">
        <w:rPr>
          <w:rFonts w:ascii="Times New Roman" w:hAnsi="Times New Roman" w:cs="Times New Roman"/>
          <w:sz w:val="28"/>
          <w:szCs w:val="28"/>
        </w:rPr>
        <w:t>, где:</w:t>
      </w:r>
    </w:p>
    <w:p w:rsidR="00FF292F" w:rsidRPr="00140117" w:rsidRDefault="00FF292F" w:rsidP="00FF2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292F" w:rsidRPr="00140117" w:rsidRDefault="00FF292F" w:rsidP="00FF29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S</w:t>
      </w:r>
      <w:r w:rsidRPr="0014011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kai</w:t>
      </w:r>
      <w:r w:rsidRPr="00140117">
        <w:rPr>
          <w:rFonts w:ascii="Times New Roman" w:hAnsi="Times New Roman" w:cs="Times New Roman"/>
          <w:sz w:val="28"/>
          <w:szCs w:val="28"/>
        </w:rPr>
        <w:t xml:space="preserve"> - посевная площадь</w:t>
      </w:r>
      <w:r w:rsidR="00627F86">
        <w:rPr>
          <w:rFonts w:ascii="Times New Roman" w:hAnsi="Times New Roman" w:cs="Times New Roman"/>
          <w:sz w:val="28"/>
          <w:szCs w:val="28"/>
        </w:rPr>
        <w:t>,</w:t>
      </w:r>
      <w:r w:rsidRPr="00140117">
        <w:rPr>
          <w:rFonts w:ascii="Times New Roman" w:hAnsi="Times New Roman" w:cs="Times New Roman"/>
          <w:sz w:val="28"/>
          <w:szCs w:val="28"/>
        </w:rPr>
        <w:t xml:space="preserve"> </w:t>
      </w:r>
      <w:r w:rsidR="00627F86">
        <w:rPr>
          <w:rFonts w:ascii="Times New Roman" w:hAnsi="Times New Roman" w:cs="Times New Roman"/>
          <w:sz w:val="28"/>
          <w:szCs w:val="28"/>
        </w:rPr>
        <w:t xml:space="preserve">занятая картофелем, </w:t>
      </w:r>
      <w:r w:rsidRPr="00140117">
        <w:rPr>
          <w:rFonts w:ascii="Times New Roman" w:hAnsi="Times New Roman" w:cs="Times New Roman"/>
          <w:sz w:val="28"/>
          <w:szCs w:val="28"/>
        </w:rPr>
        <w:t>i-го получателя субсидии на возмещение части затрат на проведение комплекса агротехнологических работ, обеспечивающих увеличение производства картофеля;</w:t>
      </w:r>
    </w:p>
    <w:p w:rsidR="00FF292F" w:rsidRPr="00140117" w:rsidRDefault="00FF292F" w:rsidP="00FF29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Ст</w:t>
      </w:r>
      <w:r w:rsidRPr="0014011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ka</w:t>
      </w:r>
      <w:r w:rsidRPr="00140117">
        <w:rPr>
          <w:rFonts w:ascii="Times New Roman" w:hAnsi="Times New Roman" w:cs="Times New Roman"/>
          <w:sz w:val="28"/>
          <w:szCs w:val="28"/>
        </w:rPr>
        <w:t xml:space="preserve"> - ставка субсидий на возмещение части затрат на проведение комплекса агротехнологических работ, обеспечивающих увеличение производства картофеля, в расчете на 1 гектар посевной площади, определяемая по формуле:</w:t>
      </w:r>
    </w:p>
    <w:p w:rsidR="00FF292F" w:rsidRPr="00140117" w:rsidRDefault="00FF292F" w:rsidP="00FF29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F292F" w:rsidRPr="00140117" w:rsidRDefault="007B64C4" w:rsidP="00FF29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Times New Roman" w:hAnsi="Times New Roman" w:cs="Times New Roman"/>
                  <w:sz w:val="28"/>
                  <w:szCs w:val="28"/>
                </w:rPr>
                <m:t>Ст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ka</m:t>
              </m:r>
            </m:sub>
          </m:sSub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 xml:space="preserve">= </m:t>
          </m:r>
          <m:r>
            <m:rPr>
              <m:sty m:val="p"/>
            </m:rPr>
            <w:rPr>
              <w:rFonts w:ascii="Times New Roman" w:hAnsi="Times New Roman" w:cs="Times New Roman"/>
              <w:sz w:val="28"/>
              <w:szCs w:val="28"/>
            </w:rPr>
            <m:t>Ст</m:t>
          </m:r>
          <m:r>
            <m:rPr>
              <m:sty m:val="p"/>
            </m:rPr>
            <w:rPr>
              <w:rFonts w:ascii="Times New Roman" w:hAnsi="Times New Roman" w:cs="Times New Roman"/>
              <w:sz w:val="28"/>
              <w:szCs w:val="28"/>
              <w:vertAlign w:val="subscript"/>
            </w:rPr>
            <m:t>зк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vertAlign w:val="subscript"/>
            </w:rPr>
            <m:t>*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  <w:vertAlign w:val="subscript"/>
            </w:rPr>
            <m:t>4,0</m:t>
          </m:r>
        </m:oMath>
      </m:oMathPara>
    </w:p>
    <w:p w:rsidR="00FF292F" w:rsidRPr="00140117" w:rsidRDefault="00FF292F" w:rsidP="00FF29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292F" w:rsidRPr="00F404F2" w:rsidRDefault="00205B65" w:rsidP="00FF292F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04F2">
        <w:rPr>
          <w:rFonts w:ascii="Times New Roman" w:hAnsi="Times New Roman" w:cs="Times New Roman"/>
          <w:sz w:val="28"/>
          <w:szCs w:val="28"/>
        </w:rPr>
        <w:t>5</w:t>
      </w:r>
      <w:r w:rsidR="00FF292F" w:rsidRPr="00F404F2">
        <w:rPr>
          <w:rFonts w:ascii="Times New Roman" w:hAnsi="Times New Roman" w:cs="Times New Roman"/>
          <w:sz w:val="28"/>
          <w:szCs w:val="28"/>
        </w:rPr>
        <w:t>. При расчете субсидий на возмещение части затрат на проведение комплекса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- по ставке на 1 гектар посевной площади, занятой зерновыми, зернобобовыми, масличными (за исключением рапса и сои), кормовыми сельскохозяйственными культурами, а также картофелем и овощными культурами открытого грунта устанавливаются повышающие коэффициенты</w:t>
      </w:r>
      <w:r w:rsidR="001A2B96" w:rsidRPr="00F404F2">
        <w:rPr>
          <w:rFonts w:ascii="Times New Roman" w:hAnsi="Times New Roman" w:cs="Times New Roman"/>
          <w:sz w:val="28"/>
          <w:szCs w:val="28"/>
        </w:rPr>
        <w:t xml:space="preserve"> перевода соответствующих посевных площадей</w:t>
      </w:r>
      <w:r w:rsidR="00FF292F" w:rsidRPr="00F404F2">
        <w:rPr>
          <w:rFonts w:ascii="Times New Roman" w:hAnsi="Times New Roman" w:cs="Times New Roman"/>
          <w:sz w:val="28"/>
          <w:szCs w:val="28"/>
        </w:rPr>
        <w:t>:</w:t>
      </w:r>
    </w:p>
    <w:p w:rsidR="00FF292F" w:rsidRPr="00F404F2" w:rsidRDefault="00FF292F" w:rsidP="00FF29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4F2">
        <w:rPr>
          <w:sz w:val="28"/>
          <w:szCs w:val="28"/>
        </w:rPr>
        <w:t xml:space="preserve">2 - для посевных площадей, отраженных в проектно-сметной документации при </w:t>
      </w:r>
      <w:r w:rsidR="00E666F5" w:rsidRPr="00F404F2">
        <w:rPr>
          <w:sz w:val="28"/>
          <w:szCs w:val="28"/>
        </w:rPr>
        <w:t>условии проведения</w:t>
      </w:r>
      <w:r w:rsidRPr="00F404F2">
        <w:rPr>
          <w:sz w:val="28"/>
          <w:szCs w:val="28"/>
        </w:rPr>
        <w:t xml:space="preserve"> заявителями работ по фосфоритованию и (или) гипсованию посевных площадей;</w:t>
      </w:r>
    </w:p>
    <w:p w:rsidR="00FF292F" w:rsidRPr="00F404F2" w:rsidRDefault="00FF292F" w:rsidP="00FF29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04F2">
        <w:rPr>
          <w:sz w:val="28"/>
          <w:szCs w:val="28"/>
        </w:rPr>
        <w:t>1,2 - для посевных площадей, в отношении которых заявителями осуществлено страхование сельскохозяйственных культур.</w:t>
      </w:r>
    </w:p>
    <w:p w:rsidR="001C655D" w:rsidRPr="00F404F2" w:rsidRDefault="001C655D" w:rsidP="006B0668">
      <w:pPr>
        <w:pStyle w:val="ConsPlusNormal"/>
        <w:ind w:left="5529"/>
        <w:jc w:val="right"/>
        <w:rPr>
          <w:rFonts w:ascii="Times New Roman" w:hAnsi="Times New Roman" w:cs="Times New Roman"/>
          <w:sz w:val="28"/>
          <w:szCs w:val="28"/>
        </w:rPr>
        <w:sectPr w:rsidR="001C655D" w:rsidRPr="00F404F2" w:rsidSect="00995635">
          <w:pgSz w:w="11906" w:h="16838"/>
          <w:pgMar w:top="1701" w:right="1418" w:bottom="1418" w:left="1701" w:header="720" w:footer="720" w:gutter="0"/>
          <w:pgNumType w:start="1"/>
          <w:cols w:space="720"/>
          <w:titlePg/>
          <w:docGrid w:linePitch="272"/>
        </w:sectPr>
      </w:pPr>
    </w:p>
    <w:tbl>
      <w:tblPr>
        <w:tblStyle w:val="ab"/>
        <w:tblW w:w="3544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975236" w:rsidRPr="000252F7" w:rsidTr="00975236">
        <w:trPr>
          <w:trHeight w:val="1696"/>
        </w:trPr>
        <w:tc>
          <w:tcPr>
            <w:tcW w:w="3544" w:type="dxa"/>
          </w:tcPr>
          <w:p w:rsidR="00975236" w:rsidRPr="000252F7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2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УТВЕРЖДЕНЫ</w:t>
            </w:r>
          </w:p>
          <w:p w:rsidR="00975236" w:rsidRPr="000252F7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5236" w:rsidRPr="000252F7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2F7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Министерства </w:t>
            </w:r>
          </w:p>
          <w:p w:rsidR="00975236" w:rsidRPr="000252F7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2F7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хозяйства </w:t>
            </w:r>
          </w:p>
          <w:p w:rsidR="00975236" w:rsidRPr="000252F7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2F7">
              <w:rPr>
                <w:rFonts w:ascii="Times New Roman" w:hAnsi="Times New Roman" w:cs="Times New Roman"/>
                <w:sz w:val="28"/>
                <w:szCs w:val="28"/>
              </w:rPr>
              <w:t>Кабардино-Балкарской Республики</w:t>
            </w:r>
          </w:p>
          <w:p w:rsidR="00975236" w:rsidRPr="000252F7" w:rsidRDefault="00975236" w:rsidP="00487C27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52F7">
              <w:rPr>
                <w:rFonts w:ascii="Times New Roman" w:hAnsi="Times New Roman" w:cs="Times New Roman"/>
                <w:sz w:val="28"/>
                <w:szCs w:val="28"/>
              </w:rPr>
              <w:t>от «___»______202</w:t>
            </w:r>
            <w:r w:rsidR="00487C27" w:rsidRPr="000252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252F7">
              <w:rPr>
                <w:rFonts w:ascii="Times New Roman" w:hAnsi="Times New Roman" w:cs="Times New Roman"/>
                <w:sz w:val="28"/>
                <w:szCs w:val="28"/>
              </w:rPr>
              <w:t xml:space="preserve"> г. №__</w:t>
            </w:r>
          </w:p>
        </w:tc>
      </w:tr>
    </w:tbl>
    <w:p w:rsidR="00D04EA2" w:rsidRPr="000252F7" w:rsidRDefault="00D04EA2" w:rsidP="006B0668">
      <w:pPr>
        <w:pStyle w:val="ConsPlusNormal"/>
        <w:ind w:left="-567"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6F88" w:rsidRPr="000252F7" w:rsidRDefault="00CF3275" w:rsidP="006B0668">
      <w:pPr>
        <w:pStyle w:val="ConsPlusNormal"/>
        <w:ind w:left="-567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52F7">
        <w:rPr>
          <w:rFonts w:ascii="Times New Roman" w:hAnsi="Times New Roman" w:cs="Times New Roman"/>
          <w:b/>
          <w:sz w:val="28"/>
          <w:szCs w:val="28"/>
        </w:rPr>
        <w:t>П</w:t>
      </w:r>
      <w:r w:rsidR="00E56F88" w:rsidRPr="000252F7">
        <w:rPr>
          <w:rFonts w:ascii="Times New Roman" w:hAnsi="Times New Roman" w:cs="Times New Roman"/>
          <w:b/>
          <w:sz w:val="28"/>
          <w:szCs w:val="28"/>
        </w:rPr>
        <w:t>РЕДЕЛЬНЫЕ НОРМЫ</w:t>
      </w:r>
    </w:p>
    <w:p w:rsidR="005A40F5" w:rsidRPr="000252F7" w:rsidRDefault="005A40F5" w:rsidP="006B0668">
      <w:pPr>
        <w:pStyle w:val="ConsPlusNormal"/>
        <w:ind w:left="-567"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C2F" w:rsidRPr="000252F7" w:rsidRDefault="005A40F5" w:rsidP="001E2C2F">
      <w:pPr>
        <w:pStyle w:val="ConsPlusNormal"/>
        <w:ind w:left="-142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52F7">
        <w:rPr>
          <w:rFonts w:ascii="Times New Roman" w:hAnsi="Times New Roman" w:cs="Times New Roman"/>
          <w:b/>
          <w:sz w:val="28"/>
          <w:szCs w:val="28"/>
        </w:rPr>
        <w:t>затрат при возделывании основных сельскохозяйственных культур</w:t>
      </w:r>
    </w:p>
    <w:p w:rsidR="005A40F5" w:rsidRPr="000252F7" w:rsidRDefault="005A40F5" w:rsidP="001E2C2F">
      <w:pPr>
        <w:pStyle w:val="ConsPlusNormal"/>
        <w:ind w:left="-142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52F7">
        <w:rPr>
          <w:rFonts w:ascii="Times New Roman" w:hAnsi="Times New Roman" w:cs="Times New Roman"/>
          <w:b/>
          <w:sz w:val="28"/>
          <w:szCs w:val="28"/>
        </w:rPr>
        <w:t xml:space="preserve"> в Кабардино-Балкарской Республике в расчете на 1 гектар посева</w:t>
      </w:r>
    </w:p>
    <w:p w:rsidR="00A74202" w:rsidRPr="000252F7" w:rsidRDefault="00A74202" w:rsidP="001E2C2F">
      <w:pPr>
        <w:pStyle w:val="ConsPlusNormal"/>
        <w:ind w:left="-142" w:right="-1"/>
        <w:jc w:val="center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t xml:space="preserve">(по данным </w:t>
      </w:r>
      <w:r w:rsidRPr="000252F7">
        <w:rPr>
          <w:rFonts w:ascii="Times New Roman" w:hAnsi="Times New Roman" w:cs="Times New Roman"/>
          <w:color w:val="000000"/>
          <w:sz w:val="28"/>
          <w:szCs w:val="28"/>
        </w:rPr>
        <w:t>ИСХ КБНЦ РАН)</w:t>
      </w:r>
    </w:p>
    <w:p w:rsidR="00DD0CE6" w:rsidRPr="000252F7" w:rsidRDefault="00DD0CE6" w:rsidP="00DD0CE6">
      <w:pPr>
        <w:tabs>
          <w:tab w:val="left" w:pos="3390"/>
        </w:tabs>
        <w:jc w:val="center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8"/>
        <w:gridCol w:w="3915"/>
        <w:gridCol w:w="2375"/>
        <w:gridCol w:w="2115"/>
      </w:tblGrid>
      <w:tr w:rsidR="00DD0CE6" w:rsidRPr="000252F7" w:rsidTr="001D6780">
        <w:trPr>
          <w:trHeight w:val="469"/>
          <w:tblHeader/>
        </w:trPr>
        <w:tc>
          <w:tcPr>
            <w:tcW w:w="599" w:type="dxa"/>
            <w:vAlign w:val="center"/>
          </w:tcPr>
          <w:p w:rsidR="00DD0CE6" w:rsidRPr="000252F7" w:rsidRDefault="001D6780" w:rsidP="001D6780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№ п/п</w:t>
            </w:r>
          </w:p>
        </w:tc>
        <w:tc>
          <w:tcPr>
            <w:tcW w:w="4004" w:type="dxa"/>
            <w:vAlign w:val="center"/>
          </w:tcPr>
          <w:p w:rsidR="00DD0CE6" w:rsidRPr="000252F7" w:rsidRDefault="00DD0CE6" w:rsidP="001D6780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Наименование сельскохозяйственных культур</w:t>
            </w:r>
          </w:p>
        </w:tc>
        <w:tc>
          <w:tcPr>
            <w:tcW w:w="2198" w:type="dxa"/>
            <w:vAlign w:val="center"/>
          </w:tcPr>
          <w:p w:rsidR="00DD0CE6" w:rsidRPr="000252F7" w:rsidRDefault="00DD0CE6" w:rsidP="001D6780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Рекомендованные нормы высева</w:t>
            </w:r>
          </w:p>
          <w:p w:rsidR="00DD0CE6" w:rsidRPr="000252F7" w:rsidRDefault="001D6780" w:rsidP="001D6780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(</w:t>
            </w:r>
            <w:r w:rsidR="00DD0CE6" w:rsidRPr="000252F7">
              <w:rPr>
                <w:sz w:val="28"/>
                <w:szCs w:val="28"/>
              </w:rPr>
              <w:t>кг/га</w:t>
            </w:r>
            <w:r w:rsidRPr="000252F7">
              <w:rPr>
                <w:sz w:val="28"/>
                <w:szCs w:val="28"/>
              </w:rPr>
              <w:t>)</w:t>
            </w:r>
          </w:p>
        </w:tc>
        <w:tc>
          <w:tcPr>
            <w:tcW w:w="2202" w:type="dxa"/>
            <w:vAlign w:val="center"/>
          </w:tcPr>
          <w:p w:rsidR="00DD0CE6" w:rsidRPr="000252F7" w:rsidRDefault="00DD0CE6" w:rsidP="001D6780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Всего затрат на 1 га посевов</w:t>
            </w:r>
          </w:p>
          <w:p w:rsidR="00DD0CE6" w:rsidRPr="000252F7" w:rsidRDefault="00DD0CE6" w:rsidP="001D6780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( руб/га)</w:t>
            </w:r>
          </w:p>
        </w:tc>
      </w:tr>
      <w:tr w:rsidR="00DD0CE6" w:rsidRPr="000252F7" w:rsidTr="000C7B97">
        <w:tc>
          <w:tcPr>
            <w:tcW w:w="9003" w:type="dxa"/>
            <w:gridSpan w:val="4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b/>
                <w:sz w:val="28"/>
                <w:szCs w:val="28"/>
              </w:rPr>
            </w:pPr>
            <w:r w:rsidRPr="000252F7">
              <w:rPr>
                <w:b/>
                <w:sz w:val="28"/>
                <w:szCs w:val="28"/>
              </w:rPr>
              <w:t>Зерновые и зернобобовые культуры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Пшеница озимая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240,0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32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290,0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Пшеница яровая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250,0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26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450,0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Тритикале озимая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220,0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30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570,0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4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Тритикале яровая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220,0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27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200,0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5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Ячмень озимый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220,0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36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369,0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6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Ячмень яровой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200,0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39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250,0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7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Кукуруза на зерно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22,0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40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554,0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8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Овес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190,0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24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900,0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9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Гречиха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100,0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23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940,0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10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Просо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25,0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26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530,0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11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Сорго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7,0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25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400,0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12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Горох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350,0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31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382,0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13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Фасоль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80,0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24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540,0</w:t>
            </w:r>
          </w:p>
        </w:tc>
      </w:tr>
      <w:tr w:rsidR="00DD0CE6" w:rsidRPr="000252F7" w:rsidTr="000C7B97">
        <w:tc>
          <w:tcPr>
            <w:tcW w:w="9003" w:type="dxa"/>
            <w:gridSpan w:val="4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b/>
                <w:sz w:val="28"/>
                <w:szCs w:val="28"/>
              </w:rPr>
            </w:pPr>
            <w:r w:rsidRPr="000252F7">
              <w:rPr>
                <w:b/>
                <w:sz w:val="28"/>
                <w:szCs w:val="28"/>
              </w:rPr>
              <w:t>Масличные культуры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14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Подсолнечник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6,0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31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603,0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15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Лен кудряш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60,0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22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520,0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16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Лен долгунец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70,0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24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500,0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17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Горчица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80,0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25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500,0</w:t>
            </w:r>
          </w:p>
        </w:tc>
      </w:tr>
      <w:tr w:rsidR="00DD0CE6" w:rsidRPr="000252F7" w:rsidTr="000C7B97">
        <w:tc>
          <w:tcPr>
            <w:tcW w:w="9003" w:type="dxa"/>
            <w:gridSpan w:val="4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b/>
                <w:sz w:val="28"/>
                <w:szCs w:val="28"/>
              </w:rPr>
            </w:pPr>
            <w:r w:rsidRPr="000252F7">
              <w:rPr>
                <w:b/>
                <w:sz w:val="28"/>
                <w:szCs w:val="28"/>
              </w:rPr>
              <w:t>Кормовые культуры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18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Кукуруза на корм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35,0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29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670,0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19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Однолетние травы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26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553,0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20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Озимые на зеленый корм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240,0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19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270,0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21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Люцерна</w:t>
            </w:r>
            <w:r w:rsidR="001D6780" w:rsidRPr="000252F7">
              <w:rPr>
                <w:sz w:val="28"/>
                <w:szCs w:val="28"/>
              </w:rPr>
              <w:t xml:space="preserve"> и другие </w:t>
            </w:r>
            <w:r w:rsidR="003C2E98" w:rsidRPr="000252F7">
              <w:rPr>
                <w:sz w:val="28"/>
                <w:szCs w:val="28"/>
              </w:rPr>
              <w:lastRenderedPageBreak/>
              <w:t>многолетние травы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lastRenderedPageBreak/>
              <w:t>12,0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23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640,0</w:t>
            </w:r>
          </w:p>
        </w:tc>
      </w:tr>
      <w:tr w:rsidR="00DD0CE6" w:rsidRPr="000252F7" w:rsidTr="000C7B97">
        <w:tc>
          <w:tcPr>
            <w:tcW w:w="9003" w:type="dxa"/>
            <w:gridSpan w:val="4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b/>
                <w:sz w:val="28"/>
                <w:szCs w:val="28"/>
              </w:rPr>
            </w:pPr>
            <w:r w:rsidRPr="000252F7">
              <w:rPr>
                <w:b/>
                <w:sz w:val="28"/>
                <w:szCs w:val="28"/>
              </w:rPr>
              <w:lastRenderedPageBreak/>
              <w:t>Овощи, овощные культуры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36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Капуста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188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000,0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37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Морковь столовая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5,0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213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420,0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38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Свекла столовая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162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200,0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39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Лук репчатый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960,0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147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000,0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40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Чеснок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1300,0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186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000,0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41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Огурец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6,0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122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784,0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42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Томат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196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350,0</w:t>
            </w:r>
          </w:p>
        </w:tc>
      </w:tr>
      <w:tr w:rsidR="00DD0CE6" w:rsidRPr="000252F7" w:rsidTr="000C7B97"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43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Горох овощной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300,0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34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500,0</w:t>
            </w:r>
          </w:p>
        </w:tc>
      </w:tr>
      <w:tr w:rsidR="00DD0CE6" w:rsidRPr="000252F7" w:rsidTr="000C7B97">
        <w:trPr>
          <w:trHeight w:val="299"/>
        </w:trPr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44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Тыква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3,5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92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400,0</w:t>
            </w:r>
          </w:p>
        </w:tc>
      </w:tr>
      <w:tr w:rsidR="00DD0CE6" w:rsidRPr="000252F7" w:rsidTr="000C7B97">
        <w:trPr>
          <w:trHeight w:val="299"/>
        </w:trPr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45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Кабачки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4,0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111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200,0</w:t>
            </w:r>
          </w:p>
        </w:tc>
      </w:tr>
      <w:tr w:rsidR="00DD0CE6" w:rsidRPr="000252F7" w:rsidTr="000C7B97">
        <w:trPr>
          <w:trHeight w:val="299"/>
        </w:trPr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46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Перец ( рассадой)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265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400,0</w:t>
            </w:r>
          </w:p>
        </w:tc>
      </w:tr>
      <w:tr w:rsidR="00DD0CE6" w:rsidRPr="000252F7" w:rsidTr="000C7B97">
        <w:trPr>
          <w:trHeight w:val="299"/>
        </w:trPr>
        <w:tc>
          <w:tcPr>
            <w:tcW w:w="599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47</w:t>
            </w:r>
          </w:p>
        </w:tc>
        <w:tc>
          <w:tcPr>
            <w:tcW w:w="4004" w:type="dxa"/>
          </w:tcPr>
          <w:p w:rsidR="00DD0CE6" w:rsidRPr="000252F7" w:rsidRDefault="00DD0CE6" w:rsidP="00B44D38">
            <w:pPr>
              <w:tabs>
                <w:tab w:val="left" w:pos="3390"/>
              </w:tabs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Кукуруза овощная</w:t>
            </w:r>
          </w:p>
        </w:tc>
        <w:tc>
          <w:tcPr>
            <w:tcW w:w="2198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25,0</w:t>
            </w:r>
          </w:p>
        </w:tc>
        <w:tc>
          <w:tcPr>
            <w:tcW w:w="2202" w:type="dxa"/>
          </w:tcPr>
          <w:p w:rsidR="00DD0CE6" w:rsidRPr="000252F7" w:rsidRDefault="00DD0CE6" w:rsidP="00B44D38">
            <w:pPr>
              <w:tabs>
                <w:tab w:val="left" w:pos="3390"/>
              </w:tabs>
              <w:jc w:val="center"/>
              <w:rPr>
                <w:sz w:val="28"/>
                <w:szCs w:val="28"/>
              </w:rPr>
            </w:pPr>
            <w:r w:rsidRPr="000252F7">
              <w:rPr>
                <w:sz w:val="28"/>
                <w:szCs w:val="28"/>
              </w:rPr>
              <w:t>61</w:t>
            </w:r>
            <w:r w:rsidR="00207A90" w:rsidRPr="000252F7">
              <w:rPr>
                <w:sz w:val="28"/>
                <w:szCs w:val="28"/>
              </w:rPr>
              <w:t xml:space="preserve"> </w:t>
            </w:r>
            <w:r w:rsidRPr="000252F7">
              <w:rPr>
                <w:sz w:val="28"/>
                <w:szCs w:val="28"/>
              </w:rPr>
              <w:t>212,0</w:t>
            </w:r>
          </w:p>
        </w:tc>
      </w:tr>
    </w:tbl>
    <w:p w:rsidR="00DD0CE6" w:rsidRPr="00A132CA" w:rsidRDefault="00DD0CE6" w:rsidP="00DD0CE6">
      <w:pPr>
        <w:tabs>
          <w:tab w:val="left" w:pos="3390"/>
        </w:tabs>
        <w:jc w:val="both"/>
        <w:rPr>
          <w:sz w:val="28"/>
          <w:szCs w:val="28"/>
        </w:rPr>
      </w:pPr>
    </w:p>
    <w:p w:rsidR="00DE4809" w:rsidRPr="00FE4DA9" w:rsidRDefault="00DE4809" w:rsidP="00DE4809"/>
    <w:p w:rsidR="00DE4809" w:rsidRPr="00FE4DA9" w:rsidRDefault="00DE4809" w:rsidP="00DE4809">
      <w:pPr>
        <w:rPr>
          <w:sz w:val="28"/>
          <w:szCs w:val="28"/>
        </w:rPr>
      </w:pPr>
    </w:p>
    <w:p w:rsidR="00DE4809" w:rsidRPr="00FE4DA9" w:rsidRDefault="00DE4809" w:rsidP="00DE4809">
      <w:pPr>
        <w:rPr>
          <w:sz w:val="28"/>
          <w:szCs w:val="28"/>
        </w:rPr>
      </w:pPr>
    </w:p>
    <w:p w:rsidR="00C75632" w:rsidRPr="00FE4DA9" w:rsidRDefault="00C75632" w:rsidP="00DE4809">
      <w:pPr>
        <w:rPr>
          <w:sz w:val="28"/>
          <w:szCs w:val="28"/>
          <w:highlight w:val="yellow"/>
        </w:rPr>
      </w:pPr>
    </w:p>
    <w:p w:rsidR="001C655D" w:rsidRDefault="001C655D" w:rsidP="00DE4809">
      <w:pPr>
        <w:rPr>
          <w:sz w:val="28"/>
          <w:szCs w:val="28"/>
          <w:highlight w:val="yellow"/>
        </w:rPr>
        <w:sectPr w:rsidR="001C655D" w:rsidSect="00995635">
          <w:pgSz w:w="11906" w:h="16838"/>
          <w:pgMar w:top="1701" w:right="1418" w:bottom="1418" w:left="1701" w:header="720" w:footer="720" w:gutter="0"/>
          <w:pgNumType w:start="1"/>
          <w:cols w:space="720"/>
          <w:titlePg/>
          <w:docGrid w:linePitch="272"/>
        </w:sectPr>
      </w:pPr>
    </w:p>
    <w:tbl>
      <w:tblPr>
        <w:tblStyle w:val="ab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2"/>
      </w:tblGrid>
      <w:tr w:rsidR="00975236" w:rsidTr="00975236">
        <w:trPr>
          <w:trHeight w:val="1837"/>
        </w:trPr>
        <w:tc>
          <w:tcPr>
            <w:tcW w:w="3792" w:type="dxa"/>
          </w:tcPr>
          <w:p w:rsidR="00975236" w:rsidRPr="001B2BEA" w:rsidRDefault="000B0764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УТВЕРЖДЕНА</w:t>
            </w:r>
          </w:p>
          <w:p w:rsidR="00975236" w:rsidRPr="001B2BEA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5236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 xml:space="preserve">риказом Министерства </w:t>
            </w:r>
          </w:p>
          <w:p w:rsidR="00975236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хозяйства </w:t>
            </w:r>
          </w:p>
          <w:p w:rsidR="00975236" w:rsidRPr="001B2BEA" w:rsidRDefault="00975236" w:rsidP="009752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Кабардино-Балкарской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</w:p>
          <w:p w:rsidR="00975236" w:rsidRDefault="00975236" w:rsidP="00487C2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______202</w:t>
            </w:r>
            <w:r w:rsidR="00487C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№_</w:t>
            </w:r>
            <w:r w:rsidRPr="001B2BEA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</w:tbl>
    <w:p w:rsidR="00EA7E82" w:rsidRPr="00FE4DA9" w:rsidRDefault="00EA7E82" w:rsidP="00EA7E82">
      <w:pPr>
        <w:pStyle w:val="ConsPlusNormal"/>
        <w:jc w:val="right"/>
        <w:rPr>
          <w:rFonts w:ascii="Times New Roman" w:hAnsi="Times New Roman" w:cs="Times New Roman"/>
        </w:rPr>
      </w:pPr>
    </w:p>
    <w:p w:rsidR="00EA7E82" w:rsidRPr="00140117" w:rsidRDefault="00EA7E82" w:rsidP="00EA7E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 xml:space="preserve">МЕТОДИКА </w:t>
      </w:r>
    </w:p>
    <w:p w:rsidR="00EF151A" w:rsidRPr="00140117" w:rsidRDefault="00EF151A" w:rsidP="00EA7E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F151A" w:rsidRPr="00140117" w:rsidRDefault="00EF151A" w:rsidP="00EF151A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117">
        <w:rPr>
          <w:rFonts w:ascii="Times New Roman" w:hAnsi="Times New Roman" w:cs="Times New Roman"/>
          <w:b/>
          <w:sz w:val="28"/>
          <w:szCs w:val="28"/>
        </w:rPr>
        <w:t xml:space="preserve">расчета размера субсидий на возмещение части затрат </w:t>
      </w:r>
    </w:p>
    <w:p w:rsidR="00E253B3" w:rsidRPr="00140117" w:rsidRDefault="00EF151A" w:rsidP="00EF151A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117">
        <w:rPr>
          <w:rFonts w:ascii="Times New Roman" w:hAnsi="Times New Roman" w:cs="Times New Roman"/>
          <w:b/>
          <w:sz w:val="28"/>
          <w:szCs w:val="28"/>
        </w:rPr>
        <w:t>на приобретение семян и минеральных удобрений</w:t>
      </w:r>
    </w:p>
    <w:p w:rsidR="00E82328" w:rsidRPr="00140117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2328" w:rsidRPr="00140117" w:rsidRDefault="00E82328" w:rsidP="00E823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 xml:space="preserve">1. Общий объем субсидий, предоставляемых на возмещение части затрат на приобретение семян гибридов </w:t>
      </w:r>
      <w:r w:rsidRPr="0014011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14011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40117">
        <w:rPr>
          <w:rFonts w:ascii="Times New Roman" w:hAnsi="Times New Roman" w:cs="Times New Roman"/>
          <w:sz w:val="28"/>
          <w:szCs w:val="28"/>
        </w:rPr>
        <w:t xml:space="preserve"> и сортовых репродукционных семян зерновых и зернобобовых культур, масличных культур (за исключением рапса и сои), овощных культур не ниже четвертой репродукции (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сгиб</m:t>
            </m:r>
          </m:sub>
        </m:sSub>
      </m:oMath>
      <w:r w:rsidRPr="00140117">
        <w:rPr>
          <w:rFonts w:ascii="Times New Roman" w:hAnsi="Times New Roman" w:cs="Times New Roman"/>
          <w:sz w:val="28"/>
          <w:szCs w:val="28"/>
        </w:rPr>
        <w:t>), определяе</w:t>
      </w:r>
      <w:r w:rsidR="001C655D">
        <w:rPr>
          <w:rFonts w:ascii="Times New Roman" w:hAnsi="Times New Roman" w:cs="Times New Roman"/>
          <w:sz w:val="28"/>
          <w:szCs w:val="28"/>
        </w:rPr>
        <w:t>тся</w:t>
      </w:r>
      <w:r w:rsidRPr="00140117">
        <w:rPr>
          <w:rFonts w:ascii="Times New Roman" w:hAnsi="Times New Roman" w:cs="Times New Roman"/>
          <w:sz w:val="28"/>
          <w:szCs w:val="28"/>
        </w:rPr>
        <w:t xml:space="preserve"> по формуле:</w:t>
      </w:r>
    </w:p>
    <w:p w:rsidR="00E82328" w:rsidRPr="00140117" w:rsidRDefault="007B64C4" w:rsidP="00E82328">
      <w:pPr>
        <w:pStyle w:val="ConsPlusNormal"/>
        <w:jc w:val="center"/>
        <w:rPr>
          <w:rFonts w:ascii="Times New Roman" w:hAnsi="Times New Roman" w:cs="Times New Roman"/>
          <w:i/>
          <w:sz w:val="28"/>
          <w:szCs w:val="28"/>
          <w:vertAlign w:val="subscript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сгиб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nary>
          <m:naryPr>
            <m:chr m:val="∑"/>
            <m:grow m:val="1"/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naryPr>
          <m:sub>
            <m:r>
              <w:rPr>
                <w:rFonts w:ascii="Cambria Math" w:eastAsia="Cambria Math" w:hAnsi="Cambria Math" w:cs="Times New Roman"/>
                <w:sz w:val="28"/>
                <w:szCs w:val="28"/>
              </w:rPr>
              <m:t>i</m:t>
            </m:r>
            <m:r>
              <w:rPr>
                <w:rFonts w:ascii="Cambria Math" w:eastAsia="Cambria Math" w:hAnsi="Times New Roman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f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сгиб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nary>
      </m:oMath>
      <w:r w:rsidR="00E82328" w:rsidRPr="00140117">
        <w:rPr>
          <w:rFonts w:ascii="Times New Roman" w:hAnsi="Times New Roman" w:cs="Times New Roman"/>
          <w:sz w:val="28"/>
          <w:szCs w:val="28"/>
        </w:rPr>
        <w:t>, где</w:t>
      </w:r>
    </w:p>
    <w:p w:rsidR="00E82328" w:rsidRPr="00140117" w:rsidRDefault="00E82328" w:rsidP="00E823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140117">
        <w:rPr>
          <w:rFonts w:ascii="Times New Roman" w:hAnsi="Times New Roman" w:cs="Times New Roman"/>
          <w:sz w:val="28"/>
          <w:szCs w:val="28"/>
        </w:rPr>
        <w:t xml:space="preserve"> - количество получателей субсидий, предоставляемых на возмещение части затрат на приобретение семян гибридов </w:t>
      </w:r>
      <w:r w:rsidRPr="0014011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14011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40117">
        <w:rPr>
          <w:rFonts w:ascii="Times New Roman" w:hAnsi="Times New Roman" w:cs="Times New Roman"/>
          <w:sz w:val="28"/>
          <w:szCs w:val="28"/>
        </w:rPr>
        <w:t xml:space="preserve"> и сортовых репродукционных семян зерновых и зернобобовых культур, масличных культур (за исключением рапса и сои), овощных культур не ниже четвертой репродукции;</w:t>
      </w:r>
    </w:p>
    <w:p w:rsidR="00E82328" w:rsidRPr="00140117" w:rsidRDefault="00E82328" w:rsidP="00E823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E82328" w:rsidRPr="00140117" w:rsidRDefault="007B64C4" w:rsidP="00E823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сгиб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E82328" w:rsidRPr="00140117">
        <w:rPr>
          <w:rFonts w:ascii="Times New Roman" w:hAnsi="Times New Roman" w:cs="Times New Roman"/>
          <w:sz w:val="28"/>
          <w:szCs w:val="28"/>
        </w:rPr>
        <w:t xml:space="preserve"> - размер субсидии, предоставляемой i-му получателю на возмещение части затрат на приобретение семян гибридов </w:t>
      </w:r>
      <w:r w:rsidR="00E82328" w:rsidRPr="0014011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E82328" w:rsidRPr="0014011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E82328" w:rsidRPr="00140117">
        <w:rPr>
          <w:rFonts w:ascii="Times New Roman" w:hAnsi="Times New Roman" w:cs="Times New Roman"/>
          <w:sz w:val="28"/>
          <w:szCs w:val="28"/>
        </w:rPr>
        <w:t xml:space="preserve"> и сортовых репродукционных семян зерновых и зернобобовых культур, масличных культур (за исключением рапса и сои), овощных культур не ниже четвертой репродукции, определяемый по формуле:</w:t>
      </w:r>
    </w:p>
    <w:p w:rsidR="00E82328" w:rsidRPr="00140117" w:rsidRDefault="00E82328" w:rsidP="00E82328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E82328" w:rsidRPr="00140117" w:rsidRDefault="007B64C4" w:rsidP="00E8232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сгиб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E82328" w:rsidRPr="00140117">
        <w:rPr>
          <w:rFonts w:ascii="Times New Roman" w:hAnsi="Times New Roman" w:cs="Times New Roman"/>
          <w:sz w:val="28"/>
          <w:szCs w:val="28"/>
        </w:rPr>
        <w:t xml:space="preserve">  =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сгиб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E82328" w:rsidRPr="00140117">
        <w:rPr>
          <w:rFonts w:ascii="Times New Roman" w:hAnsi="Times New Roman" w:cs="Times New Roman"/>
          <w:sz w:val="28"/>
          <w:szCs w:val="28"/>
        </w:rPr>
        <w:t xml:space="preserve"> x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Times New Roman" w:hAnsi="Times New Roman" w:cs="Times New Roman"/>
                <w:sz w:val="28"/>
                <w:szCs w:val="28"/>
              </w:rPr>
              <m:t>СТ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сгиб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E82328" w:rsidRPr="00140117">
        <w:rPr>
          <w:rFonts w:ascii="Times New Roman" w:hAnsi="Times New Roman" w:cs="Times New Roman"/>
          <w:sz w:val="28"/>
          <w:szCs w:val="28"/>
        </w:rPr>
        <w:t>, где:</w:t>
      </w:r>
    </w:p>
    <w:p w:rsidR="00E82328" w:rsidRPr="00140117" w:rsidRDefault="00E82328" w:rsidP="00E82328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E82328" w:rsidRPr="00140117" w:rsidRDefault="007B64C4" w:rsidP="00E823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сгиб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E82328" w:rsidRPr="00140117">
        <w:rPr>
          <w:rFonts w:ascii="Times New Roman" w:hAnsi="Times New Roman" w:cs="Times New Roman"/>
          <w:sz w:val="28"/>
          <w:szCs w:val="28"/>
        </w:rPr>
        <w:t xml:space="preserve"> - посевная площадь i-го получателя субсидии, занятая семенами гибридов </w:t>
      </w:r>
      <w:r w:rsidR="00E82328" w:rsidRPr="0014011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E82328" w:rsidRPr="0014011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E82328" w:rsidRPr="00140117">
        <w:rPr>
          <w:rFonts w:ascii="Times New Roman" w:hAnsi="Times New Roman" w:cs="Times New Roman"/>
          <w:sz w:val="28"/>
          <w:szCs w:val="28"/>
        </w:rPr>
        <w:t xml:space="preserve"> и сортовых репродукционных семян зерновых и зернобобовых культур, масличных культур (за исключением рапса и сои), овощных культур не ниже четвертой репродукции;</w:t>
      </w:r>
    </w:p>
    <w:p w:rsidR="00E82328" w:rsidRPr="00140117" w:rsidRDefault="007B64C4" w:rsidP="00E823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Times New Roman" w:hAnsi="Times New Roman" w:cs="Times New Roman"/>
                <w:sz w:val="28"/>
                <w:szCs w:val="28"/>
              </w:rPr>
              <m:t>СТ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сгиб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E82328" w:rsidRPr="00140117">
        <w:rPr>
          <w:rFonts w:ascii="Times New Roman" w:hAnsi="Times New Roman" w:cs="Times New Roman"/>
          <w:sz w:val="28"/>
          <w:szCs w:val="28"/>
        </w:rPr>
        <w:t xml:space="preserve"> – утвержденная ставка субсидий на возмещение части затрат на приобретение семян гибридов </w:t>
      </w:r>
      <w:r w:rsidR="00E82328" w:rsidRPr="0014011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E82328" w:rsidRPr="0014011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E82328" w:rsidRPr="00140117">
        <w:rPr>
          <w:rFonts w:ascii="Times New Roman" w:hAnsi="Times New Roman" w:cs="Times New Roman"/>
          <w:sz w:val="28"/>
          <w:szCs w:val="28"/>
        </w:rPr>
        <w:t xml:space="preserve"> и сортовых репродукционных семян зерновых и зернобобовых культур, масличных культур (за исключением рапса и сои), овощных культур не ниже четвертой репродукции, в </w:t>
      </w:r>
      <w:r w:rsidR="00E82328" w:rsidRPr="00140117">
        <w:rPr>
          <w:rFonts w:ascii="Times New Roman" w:hAnsi="Times New Roman" w:cs="Times New Roman"/>
          <w:sz w:val="28"/>
          <w:szCs w:val="28"/>
        </w:rPr>
        <w:lastRenderedPageBreak/>
        <w:t>расчете на 1 гектар посевной площади.</w:t>
      </w:r>
    </w:p>
    <w:p w:rsidR="00E82328" w:rsidRPr="00140117" w:rsidRDefault="00E82328" w:rsidP="00E823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2. Общий объем субсидий, предоставляемых на возмещение части затрат на приобретение минер</w:t>
      </w:r>
      <w:r w:rsidR="006561DD" w:rsidRPr="00140117">
        <w:rPr>
          <w:rFonts w:ascii="Times New Roman" w:hAnsi="Times New Roman" w:cs="Times New Roman"/>
          <w:sz w:val="28"/>
          <w:szCs w:val="28"/>
        </w:rPr>
        <w:t xml:space="preserve">альных удобрений, внесенных под урожай отчетного финансового года под </w:t>
      </w:r>
      <w:r w:rsidRPr="00140117">
        <w:rPr>
          <w:rFonts w:ascii="Times New Roman" w:hAnsi="Times New Roman" w:cs="Times New Roman"/>
          <w:sz w:val="28"/>
          <w:szCs w:val="28"/>
        </w:rPr>
        <w:t>зерновы</w:t>
      </w:r>
      <w:r w:rsidR="006561DD" w:rsidRPr="00140117">
        <w:rPr>
          <w:rFonts w:ascii="Times New Roman" w:hAnsi="Times New Roman" w:cs="Times New Roman"/>
          <w:sz w:val="28"/>
          <w:szCs w:val="28"/>
        </w:rPr>
        <w:t>е, зернобобовые, масличные</w:t>
      </w:r>
      <w:r w:rsidRPr="00140117">
        <w:rPr>
          <w:rFonts w:ascii="Times New Roman" w:hAnsi="Times New Roman" w:cs="Times New Roman"/>
          <w:sz w:val="28"/>
          <w:szCs w:val="28"/>
        </w:rPr>
        <w:t xml:space="preserve"> (за и</w:t>
      </w:r>
      <w:r w:rsidR="006561DD" w:rsidRPr="00140117">
        <w:rPr>
          <w:rFonts w:ascii="Times New Roman" w:hAnsi="Times New Roman" w:cs="Times New Roman"/>
          <w:sz w:val="28"/>
          <w:szCs w:val="28"/>
        </w:rPr>
        <w:t>сключением рапса и сои), овощные</w:t>
      </w:r>
      <w:r w:rsidRPr="00140117">
        <w:rPr>
          <w:rFonts w:ascii="Times New Roman" w:hAnsi="Times New Roman" w:cs="Times New Roman"/>
          <w:sz w:val="28"/>
          <w:szCs w:val="28"/>
        </w:rPr>
        <w:t xml:space="preserve"> культур</w:t>
      </w:r>
      <w:r w:rsidR="006561DD" w:rsidRPr="00140117">
        <w:rPr>
          <w:rFonts w:ascii="Times New Roman" w:hAnsi="Times New Roman" w:cs="Times New Roman"/>
          <w:sz w:val="28"/>
          <w:szCs w:val="28"/>
        </w:rPr>
        <w:t>ы</w:t>
      </w:r>
      <w:r w:rsidRPr="00140117">
        <w:rPr>
          <w:rFonts w:ascii="Times New Roman" w:hAnsi="Times New Roman" w:cs="Times New Roman"/>
          <w:sz w:val="28"/>
          <w:szCs w:val="28"/>
        </w:rPr>
        <w:t xml:space="preserve"> (W</w:t>
      </w:r>
      <w:r w:rsidRPr="00140117">
        <w:rPr>
          <w:rFonts w:ascii="Times New Roman" w:hAnsi="Times New Roman" w:cs="Times New Roman"/>
          <w:sz w:val="28"/>
          <w:szCs w:val="28"/>
          <w:vertAlign w:val="subscript"/>
        </w:rPr>
        <w:t>МИН</w:t>
      </w:r>
      <w:r w:rsidRPr="00140117">
        <w:rPr>
          <w:rFonts w:ascii="Times New Roman" w:hAnsi="Times New Roman" w:cs="Times New Roman"/>
          <w:sz w:val="28"/>
          <w:szCs w:val="28"/>
        </w:rPr>
        <w:t>),</w:t>
      </w:r>
      <w:r w:rsidR="006561DD" w:rsidRPr="00140117">
        <w:rPr>
          <w:rFonts w:ascii="Times New Roman" w:hAnsi="Times New Roman" w:cs="Times New Roman"/>
          <w:sz w:val="28"/>
          <w:szCs w:val="28"/>
        </w:rPr>
        <w:t xml:space="preserve"> </w:t>
      </w:r>
      <w:r w:rsidRPr="00140117">
        <w:rPr>
          <w:rFonts w:ascii="Times New Roman" w:hAnsi="Times New Roman" w:cs="Times New Roman"/>
          <w:sz w:val="28"/>
          <w:szCs w:val="28"/>
        </w:rPr>
        <w:t>определяе</w:t>
      </w:r>
      <w:r w:rsidR="001C655D">
        <w:rPr>
          <w:rFonts w:ascii="Times New Roman" w:hAnsi="Times New Roman" w:cs="Times New Roman"/>
          <w:sz w:val="28"/>
          <w:szCs w:val="28"/>
        </w:rPr>
        <w:t>тся</w:t>
      </w:r>
      <w:r w:rsidRPr="00140117">
        <w:rPr>
          <w:rFonts w:ascii="Times New Roman" w:hAnsi="Times New Roman" w:cs="Times New Roman"/>
          <w:sz w:val="28"/>
          <w:szCs w:val="28"/>
        </w:rPr>
        <w:t xml:space="preserve"> по формуле:</w:t>
      </w:r>
    </w:p>
    <w:p w:rsidR="00E82328" w:rsidRPr="00140117" w:rsidRDefault="007B64C4" w:rsidP="00E82328">
      <w:pPr>
        <w:pStyle w:val="ConsPlusNormal"/>
        <w:jc w:val="center"/>
        <w:rPr>
          <w:rFonts w:ascii="Times New Roman" w:hAnsi="Times New Roman" w:cs="Times New Roman"/>
          <w:i/>
          <w:sz w:val="28"/>
          <w:szCs w:val="28"/>
          <w:vertAlign w:val="subscript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мин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nary>
          <m:naryPr>
            <m:chr m:val="∑"/>
            <m:grow m:val="1"/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naryPr>
          <m:sub>
            <m:r>
              <w:rPr>
                <w:rFonts w:ascii="Cambria Math" w:eastAsia="Cambria Math" w:hAnsi="Cambria Math" w:cs="Times New Roman"/>
                <w:sz w:val="28"/>
                <w:szCs w:val="28"/>
              </w:rPr>
              <m:t>i</m:t>
            </m:r>
            <m:r>
              <w:rPr>
                <w:rFonts w:ascii="Cambria Math" w:eastAsia="Cambria Math" w:hAnsi="Times New Roman" w:cs="Times New Roman"/>
                <w:sz w:val="28"/>
                <w:szCs w:val="28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b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мин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nary>
      </m:oMath>
      <w:r w:rsidR="00E82328" w:rsidRPr="00140117">
        <w:rPr>
          <w:rFonts w:ascii="Times New Roman" w:hAnsi="Times New Roman" w:cs="Times New Roman"/>
          <w:sz w:val="28"/>
          <w:szCs w:val="28"/>
        </w:rPr>
        <w:t>, где:</w:t>
      </w:r>
    </w:p>
    <w:p w:rsidR="00E82328" w:rsidRPr="00140117" w:rsidRDefault="00E82328" w:rsidP="00E8232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328" w:rsidRPr="00140117" w:rsidRDefault="00E82328" w:rsidP="00E823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140117">
        <w:rPr>
          <w:rFonts w:ascii="Times New Roman" w:hAnsi="Times New Roman" w:cs="Times New Roman"/>
          <w:sz w:val="28"/>
          <w:szCs w:val="28"/>
        </w:rPr>
        <w:t xml:space="preserve"> - количество получателей субсидий на возмещение части затрат на приобретение минеральных удобрений, внесенных под урожай зерновых и зернобобовых культур, масличных культур (за исключением рапса и сои), овощных культур;</w:t>
      </w:r>
    </w:p>
    <w:p w:rsidR="00E82328" w:rsidRPr="00140117" w:rsidRDefault="00E82328" w:rsidP="00E823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V</w:t>
      </w:r>
      <w:r w:rsidRPr="00140117">
        <w:rPr>
          <w:rFonts w:ascii="Times New Roman" w:hAnsi="Times New Roman" w:cs="Times New Roman"/>
          <w:sz w:val="28"/>
          <w:szCs w:val="28"/>
          <w:vertAlign w:val="subscript"/>
        </w:rPr>
        <w:t>минi</w:t>
      </w:r>
      <w:r w:rsidRPr="00140117">
        <w:rPr>
          <w:rFonts w:ascii="Times New Roman" w:hAnsi="Times New Roman" w:cs="Times New Roman"/>
          <w:sz w:val="28"/>
          <w:szCs w:val="28"/>
        </w:rPr>
        <w:t xml:space="preserve"> - размер субсидии, предоставляемой i-му получателю на возмещение части затрат на приобретение минеральных удобрений, внесенных под урожай зерновых и зернобобовых культур, масличных культур (за исключением рапса и сои), овощных культур, определяемый по формуле:</w:t>
      </w:r>
    </w:p>
    <w:p w:rsidR="00E82328" w:rsidRPr="00140117" w:rsidRDefault="00E82328" w:rsidP="00E8232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V</w:t>
      </w:r>
      <w:r w:rsidRPr="00140117">
        <w:rPr>
          <w:rFonts w:ascii="Times New Roman" w:hAnsi="Times New Roman" w:cs="Times New Roman"/>
          <w:sz w:val="28"/>
          <w:szCs w:val="28"/>
          <w:vertAlign w:val="subscript"/>
        </w:rPr>
        <w:t>минi</w:t>
      </w:r>
      <w:r w:rsidRPr="00140117">
        <w:rPr>
          <w:rFonts w:ascii="Times New Roman" w:hAnsi="Times New Roman" w:cs="Times New Roman"/>
          <w:sz w:val="28"/>
          <w:szCs w:val="28"/>
        </w:rPr>
        <w:t xml:space="preserve"> = </w:t>
      </w:r>
      <w:r w:rsidRPr="0014011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140117">
        <w:rPr>
          <w:rFonts w:ascii="Times New Roman" w:hAnsi="Times New Roman" w:cs="Times New Roman"/>
          <w:sz w:val="28"/>
          <w:szCs w:val="28"/>
          <w:vertAlign w:val="subscript"/>
        </w:rPr>
        <w:t>мин</w:t>
      </w:r>
      <w:r w:rsidRPr="0014011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140117">
        <w:rPr>
          <w:rFonts w:ascii="Times New Roman" w:hAnsi="Times New Roman" w:cs="Times New Roman"/>
          <w:sz w:val="28"/>
          <w:szCs w:val="28"/>
        </w:rPr>
        <w:t xml:space="preserve"> x Ст</w:t>
      </w:r>
      <w:r w:rsidRPr="00140117">
        <w:rPr>
          <w:rFonts w:ascii="Times New Roman" w:hAnsi="Times New Roman" w:cs="Times New Roman"/>
          <w:sz w:val="28"/>
          <w:szCs w:val="28"/>
          <w:vertAlign w:val="subscript"/>
        </w:rPr>
        <w:t>мин</w:t>
      </w:r>
      <w:r w:rsidRPr="00140117">
        <w:rPr>
          <w:rFonts w:ascii="Times New Roman" w:hAnsi="Times New Roman" w:cs="Times New Roman"/>
          <w:sz w:val="28"/>
          <w:szCs w:val="28"/>
        </w:rPr>
        <w:t>, где:</w:t>
      </w:r>
    </w:p>
    <w:p w:rsidR="0089540F" w:rsidRPr="00140117" w:rsidRDefault="0089540F" w:rsidP="00E823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2328" w:rsidRPr="00140117" w:rsidRDefault="00E82328" w:rsidP="00E823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140117">
        <w:rPr>
          <w:rFonts w:ascii="Times New Roman" w:hAnsi="Times New Roman" w:cs="Times New Roman"/>
          <w:sz w:val="28"/>
          <w:szCs w:val="28"/>
          <w:vertAlign w:val="subscript"/>
        </w:rPr>
        <w:t>мин</w:t>
      </w:r>
      <w:r w:rsidRPr="0014011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140117">
        <w:rPr>
          <w:rFonts w:ascii="Times New Roman" w:hAnsi="Times New Roman" w:cs="Times New Roman"/>
          <w:sz w:val="28"/>
          <w:szCs w:val="28"/>
        </w:rPr>
        <w:t xml:space="preserve"> - посевная площадь i-го получателя субсидии на возмещение части затрат на приобретение минеральных удобрений, внесенных под урожай зерновых и зернобобовых культур, масличных культур (за исключением рапса и сои), овощных культур;</w:t>
      </w:r>
    </w:p>
    <w:p w:rsidR="008237C5" w:rsidRPr="000252F7" w:rsidRDefault="00E82328" w:rsidP="0082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Ст</w:t>
      </w:r>
      <w:r w:rsidRPr="00140117">
        <w:rPr>
          <w:rFonts w:ascii="Times New Roman" w:hAnsi="Times New Roman" w:cs="Times New Roman"/>
          <w:sz w:val="28"/>
          <w:szCs w:val="28"/>
          <w:vertAlign w:val="subscript"/>
        </w:rPr>
        <w:t>мин</w:t>
      </w:r>
      <w:r w:rsidRPr="00140117">
        <w:rPr>
          <w:rFonts w:ascii="Times New Roman" w:hAnsi="Times New Roman" w:cs="Times New Roman"/>
          <w:sz w:val="28"/>
          <w:szCs w:val="28"/>
        </w:rPr>
        <w:t xml:space="preserve"> - ставка субсидий на возмещение части затрат на приобретение минеральных </w:t>
      </w:r>
      <w:r w:rsidRPr="000252F7">
        <w:rPr>
          <w:rFonts w:ascii="Times New Roman" w:hAnsi="Times New Roman" w:cs="Times New Roman"/>
          <w:sz w:val="28"/>
          <w:szCs w:val="28"/>
        </w:rPr>
        <w:t xml:space="preserve">удобрений, внесенных под урожай зерновых и зернобобовых культур, масличных культур (за исключением рапса и сои), овощных культур, в расчете на 1 гектар посевной площади, </w:t>
      </w:r>
      <w:r w:rsidR="008237C5" w:rsidRPr="000252F7">
        <w:rPr>
          <w:rFonts w:ascii="Times New Roman" w:hAnsi="Times New Roman" w:cs="Times New Roman"/>
          <w:sz w:val="28"/>
          <w:szCs w:val="28"/>
        </w:rPr>
        <w:t xml:space="preserve">определяемая по формуле (но не более </w:t>
      </w:r>
      <w:r w:rsidR="003D0021" w:rsidRPr="000252F7">
        <w:rPr>
          <w:rFonts w:ascii="Times New Roman" w:hAnsi="Times New Roman" w:cs="Times New Roman"/>
          <w:sz w:val="28"/>
          <w:szCs w:val="28"/>
        </w:rPr>
        <w:t>4</w:t>
      </w:r>
      <w:r w:rsidR="008237C5" w:rsidRPr="000252F7">
        <w:rPr>
          <w:rFonts w:ascii="Times New Roman" w:hAnsi="Times New Roman" w:cs="Times New Roman"/>
          <w:sz w:val="28"/>
          <w:szCs w:val="28"/>
        </w:rPr>
        <w:t>00</w:t>
      </w:r>
      <w:r w:rsidR="008237C5" w:rsidRPr="000252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37C5" w:rsidRPr="000252F7">
        <w:rPr>
          <w:rFonts w:ascii="Times New Roman" w:hAnsi="Times New Roman" w:cs="Times New Roman"/>
          <w:sz w:val="28"/>
          <w:szCs w:val="28"/>
        </w:rPr>
        <w:t>рублей на 1 гектар):</w:t>
      </w:r>
    </w:p>
    <w:p w:rsidR="0089540F" w:rsidRPr="000252F7" w:rsidRDefault="0089540F" w:rsidP="00E8232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328" w:rsidRPr="000252F7" w:rsidRDefault="007B64C4" w:rsidP="00E82328">
      <w:pPr>
        <w:pStyle w:val="ConsPlusNormal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Times New Roman" w:hAnsi="Times New Roman" w:cs="Times New Roman"/>
                <w:sz w:val="28"/>
                <w:szCs w:val="28"/>
              </w:rPr>
              <m:t>СТ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мин</m:t>
            </m:r>
          </m:sub>
        </m:sSub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=</m:t>
        </m:r>
        <m:d>
          <m:dPr>
            <m:begChr m:val=""/>
            <m:endChr m:val=""/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en-US"/>
                      </w:rPr>
                      <m:t>W</m:t>
                    </m:r>
                  </m:e>
                  <m:sub>
                    <m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m:t>стим</m:t>
                    </m:r>
                  </m:sub>
                </m:sSub>
                <m:r>
                  <m:rPr>
                    <m:sty m:val="p"/>
                  </m:rP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W</m:t>
                    </m:r>
                  </m:e>
                  <m:sub>
                    <m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m:t>сгиб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m:t>мин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</m:den>
            </m:f>
          </m:e>
        </m:d>
      </m:oMath>
      <w:r w:rsidR="00E82328" w:rsidRPr="000252F7">
        <w:rPr>
          <w:rFonts w:ascii="Times New Roman" w:hAnsi="Times New Roman" w:cs="Times New Roman"/>
          <w:sz w:val="28"/>
          <w:szCs w:val="28"/>
        </w:rPr>
        <w:t>, где:</w:t>
      </w:r>
    </w:p>
    <w:p w:rsidR="0089540F" w:rsidRPr="000252F7" w:rsidRDefault="0089540F" w:rsidP="00485A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5A8D" w:rsidRPr="00140117" w:rsidRDefault="00E82328" w:rsidP="00485A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2F7">
        <w:rPr>
          <w:rFonts w:ascii="Times New Roman" w:hAnsi="Times New Roman" w:cs="Times New Roman"/>
          <w:sz w:val="28"/>
          <w:szCs w:val="28"/>
        </w:rPr>
        <w:t>W</w:t>
      </w:r>
      <w:r w:rsidRPr="000252F7">
        <w:rPr>
          <w:rFonts w:ascii="Times New Roman" w:hAnsi="Times New Roman" w:cs="Times New Roman"/>
          <w:sz w:val="28"/>
          <w:szCs w:val="28"/>
          <w:vertAlign w:val="subscript"/>
        </w:rPr>
        <w:t>стим</w:t>
      </w:r>
      <w:r w:rsidRPr="000252F7">
        <w:rPr>
          <w:rFonts w:ascii="Times New Roman" w:hAnsi="Times New Roman" w:cs="Times New Roman"/>
          <w:sz w:val="28"/>
          <w:szCs w:val="28"/>
        </w:rPr>
        <w:t xml:space="preserve"> - </w:t>
      </w:r>
      <w:r w:rsidR="00485A8D" w:rsidRPr="000252F7">
        <w:rPr>
          <w:rFonts w:ascii="Times New Roman" w:hAnsi="Times New Roman" w:cs="Times New Roman"/>
          <w:sz w:val="28"/>
          <w:szCs w:val="28"/>
        </w:rPr>
        <w:t>общий объем средств, предусмотренных на достижение следующих целевых показателей результативности использования субсидий в соответствии с соглашениями о предоставлении субсидий из федерального бюджета бюджету Кабардино</w:t>
      </w:r>
      <w:r w:rsidR="00485A8D" w:rsidRPr="00140117">
        <w:rPr>
          <w:rFonts w:ascii="Times New Roman" w:hAnsi="Times New Roman" w:cs="Times New Roman"/>
          <w:sz w:val="28"/>
          <w:szCs w:val="28"/>
        </w:rPr>
        <w:t>-Балкарской Республики, заключенными между Министерством сельского хозяйства Российской Федерации и Правительством Кабардино-Балкарской Республики на 202</w:t>
      </w:r>
      <w:r w:rsidR="00487C27">
        <w:rPr>
          <w:rFonts w:ascii="Times New Roman" w:hAnsi="Times New Roman" w:cs="Times New Roman"/>
          <w:sz w:val="28"/>
          <w:szCs w:val="28"/>
        </w:rPr>
        <w:t>1</w:t>
      </w:r>
      <w:r w:rsidR="00485A8D" w:rsidRPr="00140117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8C76EA" w:rsidRPr="00140117" w:rsidRDefault="00A00738" w:rsidP="00A007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валовой сбор зерновых и зернобобовых культур в СХО, КФХ, включая ИП;</w:t>
      </w:r>
    </w:p>
    <w:p w:rsidR="00A00738" w:rsidRPr="00140117" w:rsidRDefault="00A00738" w:rsidP="00A007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 xml:space="preserve">валовой сбор масличных культур (за исключением рапса и сои) в </w:t>
      </w:r>
      <w:r w:rsidRPr="00140117">
        <w:rPr>
          <w:rFonts w:ascii="Times New Roman" w:hAnsi="Times New Roman" w:cs="Times New Roman"/>
          <w:sz w:val="28"/>
          <w:szCs w:val="28"/>
        </w:rPr>
        <w:lastRenderedPageBreak/>
        <w:t>СХО, КФХ, включая ИП;</w:t>
      </w:r>
    </w:p>
    <w:p w:rsidR="00A00738" w:rsidRPr="00140117" w:rsidRDefault="00A00738" w:rsidP="00A007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</w:rPr>
        <w:t>прирост производства овощей открытого грунта в СХО, КФХ, включая ИП;</w:t>
      </w:r>
    </w:p>
    <w:p w:rsidR="00E82328" w:rsidRPr="00140117" w:rsidRDefault="006A6431" w:rsidP="000915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11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140117">
        <w:rPr>
          <w:rFonts w:ascii="Times New Roman" w:hAnsi="Times New Roman" w:cs="Times New Roman"/>
          <w:sz w:val="28"/>
          <w:szCs w:val="28"/>
          <w:vertAlign w:val="subscript"/>
        </w:rPr>
        <w:t>мин</w:t>
      </w:r>
      <w:r w:rsidRPr="00140117">
        <w:rPr>
          <w:rFonts w:ascii="Times New Roman" w:hAnsi="Times New Roman" w:cs="Times New Roman"/>
          <w:sz w:val="28"/>
          <w:szCs w:val="28"/>
        </w:rPr>
        <w:t xml:space="preserve"> – общая посевная площадь получателей субсидий на возмещение части затрат на приобретение минеральных удобрений, внесенных под урожай зерновых и зернобобовых культур, масличных культур (за исключением рапса и сои), овощных культур.</w:t>
      </w:r>
    </w:p>
    <w:p w:rsidR="006A6431" w:rsidRDefault="006A6431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82328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82328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82328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82328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82328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82328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82328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82328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82328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82328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82328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82328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82328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82328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E82328" w:rsidRDefault="00E82328" w:rsidP="000915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  <w:bookmarkStart w:id="1" w:name="_GoBack"/>
      <w:bookmarkEnd w:id="1"/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40117" w:rsidRDefault="00140117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9092C" w:rsidRDefault="0019092C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9092C" w:rsidRDefault="0019092C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p w:rsidR="0019092C" w:rsidRDefault="0019092C" w:rsidP="001512E1">
      <w:pPr>
        <w:pStyle w:val="ConsPlusNormal"/>
        <w:ind w:left="5529"/>
        <w:jc w:val="right"/>
        <w:rPr>
          <w:rFonts w:ascii="Times New Roman" w:hAnsi="Times New Roman" w:cs="Times New Roman"/>
        </w:rPr>
      </w:pPr>
    </w:p>
    <w:sectPr w:rsidR="0019092C" w:rsidSect="00995635">
      <w:pgSz w:w="11906" w:h="16838"/>
      <w:pgMar w:top="1701" w:right="1418" w:bottom="1418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4C4" w:rsidRDefault="007B64C4">
      <w:r>
        <w:separator/>
      </w:r>
    </w:p>
  </w:endnote>
  <w:endnote w:type="continuationSeparator" w:id="0">
    <w:p w:rsidR="007B64C4" w:rsidRDefault="007B6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4C4" w:rsidRDefault="007B64C4">
      <w:r>
        <w:separator/>
      </w:r>
    </w:p>
  </w:footnote>
  <w:footnote w:type="continuationSeparator" w:id="0">
    <w:p w:rsidR="007B64C4" w:rsidRDefault="007B64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6E8" w:rsidRDefault="000E76E8">
    <w:pPr>
      <w:pStyle w:val="a6"/>
      <w:framePr w:wrap="around" w:vAnchor="text" w:hAnchor="margin" w:xAlign="center" w:y="1"/>
      <w:rPr>
        <w:rStyle w:val="a8"/>
        <w:sz w:val="13"/>
      </w:rPr>
    </w:pPr>
    <w:r>
      <w:rPr>
        <w:rStyle w:val="a8"/>
        <w:sz w:val="13"/>
      </w:rPr>
      <w:fldChar w:fldCharType="begin"/>
    </w:r>
    <w:r>
      <w:rPr>
        <w:rStyle w:val="a8"/>
        <w:sz w:val="13"/>
      </w:rPr>
      <w:instrText xml:space="preserve">PAGE  </w:instrText>
    </w:r>
    <w:r>
      <w:rPr>
        <w:rStyle w:val="a8"/>
        <w:sz w:val="13"/>
      </w:rPr>
      <w:fldChar w:fldCharType="separate"/>
    </w:r>
    <w:r>
      <w:rPr>
        <w:rStyle w:val="a8"/>
        <w:noProof/>
        <w:sz w:val="13"/>
      </w:rPr>
      <w:t>3</w:t>
    </w:r>
    <w:r>
      <w:rPr>
        <w:rStyle w:val="a8"/>
        <w:sz w:val="13"/>
      </w:rPr>
      <w:fldChar w:fldCharType="end"/>
    </w:r>
  </w:p>
  <w:p w:rsidR="000E76E8" w:rsidRDefault="000E76E8">
    <w:pPr>
      <w:pStyle w:val="a6"/>
      <w:rPr>
        <w:sz w:val="13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1269943"/>
      <w:docPartObj>
        <w:docPartGallery w:val="Page Numbers (Top of Page)"/>
        <w:docPartUnique/>
      </w:docPartObj>
    </w:sdtPr>
    <w:sdtEndPr/>
    <w:sdtContent>
      <w:p w:rsidR="000E76E8" w:rsidRDefault="000E76E8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252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E76E8" w:rsidRDefault="000E76E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902AB"/>
    <w:multiLevelType w:val="hybridMultilevel"/>
    <w:tmpl w:val="EE2EEDA2"/>
    <w:lvl w:ilvl="0" w:tplc="B694F1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D042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6DC67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3835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F6E0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4F29C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88CA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8248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A264F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600F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CAB3E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2057A51"/>
    <w:multiLevelType w:val="singleLevel"/>
    <w:tmpl w:val="86CA89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915003B"/>
    <w:multiLevelType w:val="hybridMultilevel"/>
    <w:tmpl w:val="10FA9AA6"/>
    <w:lvl w:ilvl="0" w:tplc="EAC40BC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A492B91"/>
    <w:multiLevelType w:val="hybridMultilevel"/>
    <w:tmpl w:val="1956801A"/>
    <w:lvl w:ilvl="0" w:tplc="C1046B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C2E5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9D41C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873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C4FD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D6639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1C9A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2E36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A7483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7656D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24993F7C"/>
    <w:multiLevelType w:val="hybridMultilevel"/>
    <w:tmpl w:val="0204D282"/>
    <w:lvl w:ilvl="0" w:tplc="5F26BA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64C7027"/>
    <w:multiLevelType w:val="hybridMultilevel"/>
    <w:tmpl w:val="56C2BDEE"/>
    <w:lvl w:ilvl="0" w:tplc="58BC80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75748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9CE7DA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E6E5CBD"/>
    <w:multiLevelType w:val="hybridMultilevel"/>
    <w:tmpl w:val="A27AA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612325"/>
    <w:multiLevelType w:val="hybridMultilevel"/>
    <w:tmpl w:val="0F7E90CA"/>
    <w:lvl w:ilvl="0" w:tplc="26DAE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64D76EC"/>
    <w:multiLevelType w:val="hybridMultilevel"/>
    <w:tmpl w:val="290279E6"/>
    <w:lvl w:ilvl="0" w:tplc="576AFC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19119E"/>
    <w:multiLevelType w:val="hybridMultilevel"/>
    <w:tmpl w:val="F0D01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46529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3F44636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44582F1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46AC7A08"/>
    <w:multiLevelType w:val="hybridMultilevel"/>
    <w:tmpl w:val="50CE3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48276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4A141D5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4A4A47BC"/>
    <w:multiLevelType w:val="singleLevel"/>
    <w:tmpl w:val="6FA443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53287C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5B4104E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681E1BE1"/>
    <w:multiLevelType w:val="hybridMultilevel"/>
    <w:tmpl w:val="6A466CCA"/>
    <w:lvl w:ilvl="0" w:tplc="3584680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A796B7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6F734C14"/>
    <w:multiLevelType w:val="hybridMultilevel"/>
    <w:tmpl w:val="6A744B00"/>
    <w:lvl w:ilvl="0" w:tplc="CA70CE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5465E9E"/>
    <w:multiLevelType w:val="hybridMultilevel"/>
    <w:tmpl w:val="0D34F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032A76"/>
    <w:multiLevelType w:val="hybridMultilevel"/>
    <w:tmpl w:val="28DCC9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"/>
  </w:num>
  <w:num w:numId="3">
    <w:abstractNumId w:val="10"/>
  </w:num>
  <w:num w:numId="4">
    <w:abstractNumId w:val="6"/>
  </w:num>
  <w:num w:numId="5">
    <w:abstractNumId w:val="17"/>
  </w:num>
  <w:num w:numId="6">
    <w:abstractNumId w:val="20"/>
  </w:num>
  <w:num w:numId="7">
    <w:abstractNumId w:val="16"/>
  </w:num>
  <w:num w:numId="8">
    <w:abstractNumId w:val="1"/>
  </w:num>
  <w:num w:numId="9">
    <w:abstractNumId w:val="19"/>
  </w:num>
  <w:num w:numId="10">
    <w:abstractNumId w:val="9"/>
  </w:num>
  <w:num w:numId="11">
    <w:abstractNumId w:val="2"/>
  </w:num>
  <w:num w:numId="12">
    <w:abstractNumId w:val="15"/>
  </w:num>
  <w:num w:numId="13">
    <w:abstractNumId w:val="25"/>
  </w:num>
  <w:num w:numId="14">
    <w:abstractNumId w:val="23"/>
  </w:num>
  <w:num w:numId="15">
    <w:abstractNumId w:val="22"/>
  </w:num>
  <w:num w:numId="16">
    <w:abstractNumId w:val="5"/>
  </w:num>
  <w:num w:numId="17">
    <w:abstractNumId w:val="0"/>
  </w:num>
  <w:num w:numId="18">
    <w:abstractNumId w:val="28"/>
  </w:num>
  <w:num w:numId="19">
    <w:abstractNumId w:val="26"/>
  </w:num>
  <w:num w:numId="20">
    <w:abstractNumId w:val="18"/>
  </w:num>
  <w:num w:numId="21">
    <w:abstractNumId w:val="14"/>
  </w:num>
  <w:num w:numId="22">
    <w:abstractNumId w:val="11"/>
  </w:num>
  <w:num w:numId="23">
    <w:abstractNumId w:val="24"/>
  </w:num>
  <w:num w:numId="24">
    <w:abstractNumId w:val="7"/>
  </w:num>
  <w:num w:numId="25">
    <w:abstractNumId w:val="27"/>
  </w:num>
  <w:num w:numId="26">
    <w:abstractNumId w:val="8"/>
  </w:num>
  <w:num w:numId="27">
    <w:abstractNumId w:val="4"/>
  </w:num>
  <w:num w:numId="28">
    <w:abstractNumId w:val="13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0705"/>
    <w:rsid w:val="00001206"/>
    <w:rsid w:val="00002C1E"/>
    <w:rsid w:val="00002C9A"/>
    <w:rsid w:val="000049E6"/>
    <w:rsid w:val="00004F0C"/>
    <w:rsid w:val="00005398"/>
    <w:rsid w:val="000058F1"/>
    <w:rsid w:val="000104A9"/>
    <w:rsid w:val="00010E0E"/>
    <w:rsid w:val="000112AC"/>
    <w:rsid w:val="00011411"/>
    <w:rsid w:val="00011741"/>
    <w:rsid w:val="00013319"/>
    <w:rsid w:val="00013449"/>
    <w:rsid w:val="00022303"/>
    <w:rsid w:val="000252F7"/>
    <w:rsid w:val="00027784"/>
    <w:rsid w:val="00031CEF"/>
    <w:rsid w:val="00032B96"/>
    <w:rsid w:val="00037C83"/>
    <w:rsid w:val="00037F75"/>
    <w:rsid w:val="00037F7A"/>
    <w:rsid w:val="00040286"/>
    <w:rsid w:val="00042A9A"/>
    <w:rsid w:val="00045276"/>
    <w:rsid w:val="000472A6"/>
    <w:rsid w:val="00052F1C"/>
    <w:rsid w:val="00053555"/>
    <w:rsid w:val="00053988"/>
    <w:rsid w:val="0005446C"/>
    <w:rsid w:val="000567DD"/>
    <w:rsid w:val="00057479"/>
    <w:rsid w:val="00057820"/>
    <w:rsid w:val="00060825"/>
    <w:rsid w:val="000616A8"/>
    <w:rsid w:val="00061D09"/>
    <w:rsid w:val="00062411"/>
    <w:rsid w:val="000648A1"/>
    <w:rsid w:val="00067727"/>
    <w:rsid w:val="0007419F"/>
    <w:rsid w:val="00074576"/>
    <w:rsid w:val="00074A58"/>
    <w:rsid w:val="00076467"/>
    <w:rsid w:val="000770BA"/>
    <w:rsid w:val="000774F4"/>
    <w:rsid w:val="00077C94"/>
    <w:rsid w:val="000800D7"/>
    <w:rsid w:val="00080988"/>
    <w:rsid w:val="00080ED9"/>
    <w:rsid w:val="00082CFF"/>
    <w:rsid w:val="00086CDC"/>
    <w:rsid w:val="00086F40"/>
    <w:rsid w:val="00090AC8"/>
    <w:rsid w:val="00091517"/>
    <w:rsid w:val="00091FCA"/>
    <w:rsid w:val="0009283C"/>
    <w:rsid w:val="00093D3C"/>
    <w:rsid w:val="00094BFB"/>
    <w:rsid w:val="000976FA"/>
    <w:rsid w:val="000A0D0E"/>
    <w:rsid w:val="000A1450"/>
    <w:rsid w:val="000A1803"/>
    <w:rsid w:val="000A1E52"/>
    <w:rsid w:val="000A223D"/>
    <w:rsid w:val="000A36CC"/>
    <w:rsid w:val="000A59B1"/>
    <w:rsid w:val="000A67BC"/>
    <w:rsid w:val="000A6A86"/>
    <w:rsid w:val="000A6F68"/>
    <w:rsid w:val="000A72FD"/>
    <w:rsid w:val="000B0764"/>
    <w:rsid w:val="000B0A75"/>
    <w:rsid w:val="000B0F88"/>
    <w:rsid w:val="000B15C6"/>
    <w:rsid w:val="000B2576"/>
    <w:rsid w:val="000B3EB4"/>
    <w:rsid w:val="000B5091"/>
    <w:rsid w:val="000C2BEF"/>
    <w:rsid w:val="000C4350"/>
    <w:rsid w:val="000C59BF"/>
    <w:rsid w:val="000C5E81"/>
    <w:rsid w:val="000C7B97"/>
    <w:rsid w:val="000D1FDF"/>
    <w:rsid w:val="000D23F0"/>
    <w:rsid w:val="000D3BE3"/>
    <w:rsid w:val="000D4C16"/>
    <w:rsid w:val="000E00D9"/>
    <w:rsid w:val="000E1340"/>
    <w:rsid w:val="000E314A"/>
    <w:rsid w:val="000E66B9"/>
    <w:rsid w:val="000E6C97"/>
    <w:rsid w:val="000E76E8"/>
    <w:rsid w:val="000E78C5"/>
    <w:rsid w:val="000F0099"/>
    <w:rsid w:val="000F1169"/>
    <w:rsid w:val="000F193F"/>
    <w:rsid w:val="000F3E46"/>
    <w:rsid w:val="000F49FE"/>
    <w:rsid w:val="000F50D5"/>
    <w:rsid w:val="000F567B"/>
    <w:rsid w:val="000F6365"/>
    <w:rsid w:val="000F7461"/>
    <w:rsid w:val="000F750F"/>
    <w:rsid w:val="00102674"/>
    <w:rsid w:val="00102D3F"/>
    <w:rsid w:val="00103E42"/>
    <w:rsid w:val="001066E1"/>
    <w:rsid w:val="001067A0"/>
    <w:rsid w:val="00107968"/>
    <w:rsid w:val="00107CF9"/>
    <w:rsid w:val="00112698"/>
    <w:rsid w:val="001126A0"/>
    <w:rsid w:val="00113A9A"/>
    <w:rsid w:val="00113E48"/>
    <w:rsid w:val="00120C59"/>
    <w:rsid w:val="00121241"/>
    <w:rsid w:val="0012246F"/>
    <w:rsid w:val="001239CE"/>
    <w:rsid w:val="00124564"/>
    <w:rsid w:val="00125DA1"/>
    <w:rsid w:val="00126EE2"/>
    <w:rsid w:val="00130505"/>
    <w:rsid w:val="0013085D"/>
    <w:rsid w:val="00131234"/>
    <w:rsid w:val="00132437"/>
    <w:rsid w:val="001324E8"/>
    <w:rsid w:val="00132FA8"/>
    <w:rsid w:val="00136FA8"/>
    <w:rsid w:val="00140117"/>
    <w:rsid w:val="00141056"/>
    <w:rsid w:val="00141CBA"/>
    <w:rsid w:val="00143573"/>
    <w:rsid w:val="00144FEF"/>
    <w:rsid w:val="00150784"/>
    <w:rsid w:val="00150FFA"/>
    <w:rsid w:val="001512E1"/>
    <w:rsid w:val="00151AD4"/>
    <w:rsid w:val="00151B3C"/>
    <w:rsid w:val="00151B78"/>
    <w:rsid w:val="00151BD6"/>
    <w:rsid w:val="00152613"/>
    <w:rsid w:val="00153881"/>
    <w:rsid w:val="00153AA2"/>
    <w:rsid w:val="00155EA3"/>
    <w:rsid w:val="00157E32"/>
    <w:rsid w:val="001606BE"/>
    <w:rsid w:val="00160AD8"/>
    <w:rsid w:val="00161A1F"/>
    <w:rsid w:val="00162952"/>
    <w:rsid w:val="00162A6D"/>
    <w:rsid w:val="001636DD"/>
    <w:rsid w:val="001645A1"/>
    <w:rsid w:val="00165233"/>
    <w:rsid w:val="0016657F"/>
    <w:rsid w:val="0016723F"/>
    <w:rsid w:val="00167698"/>
    <w:rsid w:val="001720F5"/>
    <w:rsid w:val="00172522"/>
    <w:rsid w:val="00172681"/>
    <w:rsid w:val="00172AEE"/>
    <w:rsid w:val="00173111"/>
    <w:rsid w:val="00173B77"/>
    <w:rsid w:val="00177ED9"/>
    <w:rsid w:val="0018095C"/>
    <w:rsid w:val="00184131"/>
    <w:rsid w:val="00185344"/>
    <w:rsid w:val="00186379"/>
    <w:rsid w:val="0018684F"/>
    <w:rsid w:val="00187ADF"/>
    <w:rsid w:val="00187FE7"/>
    <w:rsid w:val="0019092C"/>
    <w:rsid w:val="00190B88"/>
    <w:rsid w:val="00190C52"/>
    <w:rsid w:val="00190D6B"/>
    <w:rsid w:val="0019455C"/>
    <w:rsid w:val="0019767F"/>
    <w:rsid w:val="00197AE9"/>
    <w:rsid w:val="001A260B"/>
    <w:rsid w:val="001A2B0B"/>
    <w:rsid w:val="001A2B96"/>
    <w:rsid w:val="001A303E"/>
    <w:rsid w:val="001A4E63"/>
    <w:rsid w:val="001A51E1"/>
    <w:rsid w:val="001A5634"/>
    <w:rsid w:val="001A609B"/>
    <w:rsid w:val="001A70C6"/>
    <w:rsid w:val="001B0BB9"/>
    <w:rsid w:val="001B171C"/>
    <w:rsid w:val="001B1BCC"/>
    <w:rsid w:val="001B2BEA"/>
    <w:rsid w:val="001B3ECF"/>
    <w:rsid w:val="001B4694"/>
    <w:rsid w:val="001B48F6"/>
    <w:rsid w:val="001B67C6"/>
    <w:rsid w:val="001B71B8"/>
    <w:rsid w:val="001B7DC6"/>
    <w:rsid w:val="001B7DF9"/>
    <w:rsid w:val="001C2D6B"/>
    <w:rsid w:val="001C3D31"/>
    <w:rsid w:val="001C45CF"/>
    <w:rsid w:val="001C48BC"/>
    <w:rsid w:val="001C655D"/>
    <w:rsid w:val="001D1C1A"/>
    <w:rsid w:val="001D2B0E"/>
    <w:rsid w:val="001D3A1D"/>
    <w:rsid w:val="001D6780"/>
    <w:rsid w:val="001E031F"/>
    <w:rsid w:val="001E0FD3"/>
    <w:rsid w:val="001E2C2F"/>
    <w:rsid w:val="001E7B11"/>
    <w:rsid w:val="001F33CC"/>
    <w:rsid w:val="002022AD"/>
    <w:rsid w:val="0020405A"/>
    <w:rsid w:val="00205462"/>
    <w:rsid w:val="00205B65"/>
    <w:rsid w:val="00206D99"/>
    <w:rsid w:val="00207A90"/>
    <w:rsid w:val="00210BAD"/>
    <w:rsid w:val="00210C7D"/>
    <w:rsid w:val="00211F6B"/>
    <w:rsid w:val="00213473"/>
    <w:rsid w:val="002142E4"/>
    <w:rsid w:val="00214D3C"/>
    <w:rsid w:val="0022073B"/>
    <w:rsid w:val="002219FD"/>
    <w:rsid w:val="00221F4D"/>
    <w:rsid w:val="00224F4F"/>
    <w:rsid w:val="00227C79"/>
    <w:rsid w:val="00227CE8"/>
    <w:rsid w:val="00230357"/>
    <w:rsid w:val="00233564"/>
    <w:rsid w:val="00233952"/>
    <w:rsid w:val="00233B87"/>
    <w:rsid w:val="00234087"/>
    <w:rsid w:val="00234516"/>
    <w:rsid w:val="00234BD5"/>
    <w:rsid w:val="00240705"/>
    <w:rsid w:val="00242AA8"/>
    <w:rsid w:val="00242E89"/>
    <w:rsid w:val="00245737"/>
    <w:rsid w:val="00245E5D"/>
    <w:rsid w:val="00250670"/>
    <w:rsid w:val="00251B1F"/>
    <w:rsid w:val="00251D1B"/>
    <w:rsid w:val="00252D76"/>
    <w:rsid w:val="0025547D"/>
    <w:rsid w:val="00257805"/>
    <w:rsid w:val="00257A0A"/>
    <w:rsid w:val="00265819"/>
    <w:rsid w:val="002660E6"/>
    <w:rsid w:val="0026700A"/>
    <w:rsid w:val="00267B51"/>
    <w:rsid w:val="002708CB"/>
    <w:rsid w:val="002708F0"/>
    <w:rsid w:val="00270C38"/>
    <w:rsid w:val="0027179D"/>
    <w:rsid w:val="0027186E"/>
    <w:rsid w:val="00272855"/>
    <w:rsid w:val="0027362A"/>
    <w:rsid w:val="00275128"/>
    <w:rsid w:val="0027631F"/>
    <w:rsid w:val="00277DA5"/>
    <w:rsid w:val="00282C11"/>
    <w:rsid w:val="00283AD1"/>
    <w:rsid w:val="0028455B"/>
    <w:rsid w:val="00285974"/>
    <w:rsid w:val="002870DF"/>
    <w:rsid w:val="0029497F"/>
    <w:rsid w:val="00295FE5"/>
    <w:rsid w:val="002A1174"/>
    <w:rsid w:val="002A1C69"/>
    <w:rsid w:val="002A1D7B"/>
    <w:rsid w:val="002A2C93"/>
    <w:rsid w:val="002A3188"/>
    <w:rsid w:val="002A38F4"/>
    <w:rsid w:val="002A3FD7"/>
    <w:rsid w:val="002A5910"/>
    <w:rsid w:val="002A5CB7"/>
    <w:rsid w:val="002A7337"/>
    <w:rsid w:val="002A76E1"/>
    <w:rsid w:val="002A7EB0"/>
    <w:rsid w:val="002B073E"/>
    <w:rsid w:val="002B3BB3"/>
    <w:rsid w:val="002C09C7"/>
    <w:rsid w:val="002C1B96"/>
    <w:rsid w:val="002C2C26"/>
    <w:rsid w:val="002C3161"/>
    <w:rsid w:val="002C3371"/>
    <w:rsid w:val="002C783F"/>
    <w:rsid w:val="002C7AF9"/>
    <w:rsid w:val="002D37A8"/>
    <w:rsid w:val="002D4E21"/>
    <w:rsid w:val="002D5DD4"/>
    <w:rsid w:val="002E08C6"/>
    <w:rsid w:val="002E0B79"/>
    <w:rsid w:val="002E4800"/>
    <w:rsid w:val="002E5437"/>
    <w:rsid w:val="002E6953"/>
    <w:rsid w:val="002E7449"/>
    <w:rsid w:val="002F09A6"/>
    <w:rsid w:val="002F34D9"/>
    <w:rsid w:val="002F3BD5"/>
    <w:rsid w:val="003000DF"/>
    <w:rsid w:val="003001C5"/>
    <w:rsid w:val="00300A00"/>
    <w:rsid w:val="003036BF"/>
    <w:rsid w:val="00305F0D"/>
    <w:rsid w:val="00305F6E"/>
    <w:rsid w:val="00311FC0"/>
    <w:rsid w:val="00313DAA"/>
    <w:rsid w:val="00317D62"/>
    <w:rsid w:val="00320322"/>
    <w:rsid w:val="00322E0D"/>
    <w:rsid w:val="00323377"/>
    <w:rsid w:val="003236A3"/>
    <w:rsid w:val="0032392E"/>
    <w:rsid w:val="003246F3"/>
    <w:rsid w:val="003308C2"/>
    <w:rsid w:val="00331A6F"/>
    <w:rsid w:val="00331AF5"/>
    <w:rsid w:val="00333B0D"/>
    <w:rsid w:val="00337F1B"/>
    <w:rsid w:val="00337FC5"/>
    <w:rsid w:val="00340D84"/>
    <w:rsid w:val="003418E3"/>
    <w:rsid w:val="003444A9"/>
    <w:rsid w:val="00344FB3"/>
    <w:rsid w:val="00346059"/>
    <w:rsid w:val="00350FB0"/>
    <w:rsid w:val="00351BA6"/>
    <w:rsid w:val="0035265A"/>
    <w:rsid w:val="00355915"/>
    <w:rsid w:val="00360108"/>
    <w:rsid w:val="0036044C"/>
    <w:rsid w:val="00362FED"/>
    <w:rsid w:val="00363149"/>
    <w:rsid w:val="00367992"/>
    <w:rsid w:val="003709AE"/>
    <w:rsid w:val="00372156"/>
    <w:rsid w:val="003737A2"/>
    <w:rsid w:val="00374E8B"/>
    <w:rsid w:val="00374EAA"/>
    <w:rsid w:val="00376F95"/>
    <w:rsid w:val="00377FB6"/>
    <w:rsid w:val="0038032A"/>
    <w:rsid w:val="0038076D"/>
    <w:rsid w:val="00381614"/>
    <w:rsid w:val="003843A7"/>
    <w:rsid w:val="00385BBE"/>
    <w:rsid w:val="00387390"/>
    <w:rsid w:val="0039031B"/>
    <w:rsid w:val="00394ADF"/>
    <w:rsid w:val="00394BEF"/>
    <w:rsid w:val="003961C3"/>
    <w:rsid w:val="00396897"/>
    <w:rsid w:val="003A0659"/>
    <w:rsid w:val="003A0E50"/>
    <w:rsid w:val="003A0FAA"/>
    <w:rsid w:val="003A1573"/>
    <w:rsid w:val="003A1737"/>
    <w:rsid w:val="003A3EAD"/>
    <w:rsid w:val="003A4F4F"/>
    <w:rsid w:val="003A57EE"/>
    <w:rsid w:val="003A7B65"/>
    <w:rsid w:val="003B0067"/>
    <w:rsid w:val="003B05F8"/>
    <w:rsid w:val="003B645F"/>
    <w:rsid w:val="003B7056"/>
    <w:rsid w:val="003C0641"/>
    <w:rsid w:val="003C0C0C"/>
    <w:rsid w:val="003C2E98"/>
    <w:rsid w:val="003C3993"/>
    <w:rsid w:val="003C3E0E"/>
    <w:rsid w:val="003C5250"/>
    <w:rsid w:val="003C5902"/>
    <w:rsid w:val="003C6407"/>
    <w:rsid w:val="003C78C1"/>
    <w:rsid w:val="003C7942"/>
    <w:rsid w:val="003D0021"/>
    <w:rsid w:val="003D0FD1"/>
    <w:rsid w:val="003D16CC"/>
    <w:rsid w:val="003D28CD"/>
    <w:rsid w:val="003D58B9"/>
    <w:rsid w:val="003D6AC4"/>
    <w:rsid w:val="003D6C4B"/>
    <w:rsid w:val="003E2076"/>
    <w:rsid w:val="003E4061"/>
    <w:rsid w:val="003E5B0F"/>
    <w:rsid w:val="003E5BFF"/>
    <w:rsid w:val="003E652E"/>
    <w:rsid w:val="003F0205"/>
    <w:rsid w:val="003F0C5C"/>
    <w:rsid w:val="003F0DA7"/>
    <w:rsid w:val="003F29FD"/>
    <w:rsid w:val="003F2A1D"/>
    <w:rsid w:val="003F4E76"/>
    <w:rsid w:val="003F55BA"/>
    <w:rsid w:val="003F6D16"/>
    <w:rsid w:val="00401F02"/>
    <w:rsid w:val="00402368"/>
    <w:rsid w:val="004034C4"/>
    <w:rsid w:val="00403F70"/>
    <w:rsid w:val="00404FFD"/>
    <w:rsid w:val="00405731"/>
    <w:rsid w:val="00405F9D"/>
    <w:rsid w:val="00406B35"/>
    <w:rsid w:val="00410893"/>
    <w:rsid w:val="00411B68"/>
    <w:rsid w:val="00412B3C"/>
    <w:rsid w:val="004131F3"/>
    <w:rsid w:val="0041418C"/>
    <w:rsid w:val="00414629"/>
    <w:rsid w:val="004149E8"/>
    <w:rsid w:val="004215A0"/>
    <w:rsid w:val="00421CB2"/>
    <w:rsid w:val="00424CB1"/>
    <w:rsid w:val="00424D03"/>
    <w:rsid w:val="00427C12"/>
    <w:rsid w:val="00431E9E"/>
    <w:rsid w:val="0043672D"/>
    <w:rsid w:val="00440B45"/>
    <w:rsid w:val="00442950"/>
    <w:rsid w:val="00443713"/>
    <w:rsid w:val="00444125"/>
    <w:rsid w:val="0044485A"/>
    <w:rsid w:val="00444E77"/>
    <w:rsid w:val="0044524C"/>
    <w:rsid w:val="0044644E"/>
    <w:rsid w:val="004476B8"/>
    <w:rsid w:val="00447C0D"/>
    <w:rsid w:val="00447D20"/>
    <w:rsid w:val="00447FF5"/>
    <w:rsid w:val="00451F36"/>
    <w:rsid w:val="0046040A"/>
    <w:rsid w:val="00466552"/>
    <w:rsid w:val="00471805"/>
    <w:rsid w:val="00472885"/>
    <w:rsid w:val="00475723"/>
    <w:rsid w:val="00476B95"/>
    <w:rsid w:val="00480BC8"/>
    <w:rsid w:val="00480BDF"/>
    <w:rsid w:val="004819AF"/>
    <w:rsid w:val="00485A8D"/>
    <w:rsid w:val="00487C27"/>
    <w:rsid w:val="00490196"/>
    <w:rsid w:val="00490C66"/>
    <w:rsid w:val="004923C9"/>
    <w:rsid w:val="004944CF"/>
    <w:rsid w:val="004944F4"/>
    <w:rsid w:val="004953CC"/>
    <w:rsid w:val="00495703"/>
    <w:rsid w:val="004A298E"/>
    <w:rsid w:val="004A42DB"/>
    <w:rsid w:val="004A635F"/>
    <w:rsid w:val="004A682C"/>
    <w:rsid w:val="004A6CDD"/>
    <w:rsid w:val="004B2E25"/>
    <w:rsid w:val="004B3E59"/>
    <w:rsid w:val="004B3E71"/>
    <w:rsid w:val="004B702C"/>
    <w:rsid w:val="004C0302"/>
    <w:rsid w:val="004C08CB"/>
    <w:rsid w:val="004C24BD"/>
    <w:rsid w:val="004C2639"/>
    <w:rsid w:val="004C5500"/>
    <w:rsid w:val="004D3626"/>
    <w:rsid w:val="004D3B3C"/>
    <w:rsid w:val="004D5AAE"/>
    <w:rsid w:val="004D5F74"/>
    <w:rsid w:val="004E0442"/>
    <w:rsid w:val="004E1018"/>
    <w:rsid w:val="004E1B19"/>
    <w:rsid w:val="004E2257"/>
    <w:rsid w:val="004E3839"/>
    <w:rsid w:val="004E481E"/>
    <w:rsid w:val="004E4EFA"/>
    <w:rsid w:val="004E658E"/>
    <w:rsid w:val="004F16E2"/>
    <w:rsid w:val="004F30B0"/>
    <w:rsid w:val="004F5E98"/>
    <w:rsid w:val="0050226A"/>
    <w:rsid w:val="00502378"/>
    <w:rsid w:val="005031A7"/>
    <w:rsid w:val="005031FB"/>
    <w:rsid w:val="005033C8"/>
    <w:rsid w:val="005036D7"/>
    <w:rsid w:val="00504E27"/>
    <w:rsid w:val="005057CD"/>
    <w:rsid w:val="00505ADE"/>
    <w:rsid w:val="00506C31"/>
    <w:rsid w:val="00507DBA"/>
    <w:rsid w:val="00510860"/>
    <w:rsid w:val="00510B54"/>
    <w:rsid w:val="005114FC"/>
    <w:rsid w:val="00512AE3"/>
    <w:rsid w:val="00512D3D"/>
    <w:rsid w:val="00512F1E"/>
    <w:rsid w:val="00515A25"/>
    <w:rsid w:val="0051702E"/>
    <w:rsid w:val="005174DD"/>
    <w:rsid w:val="00520687"/>
    <w:rsid w:val="005207D3"/>
    <w:rsid w:val="00520915"/>
    <w:rsid w:val="00520EE9"/>
    <w:rsid w:val="00521EF3"/>
    <w:rsid w:val="00522565"/>
    <w:rsid w:val="005253BC"/>
    <w:rsid w:val="00525E52"/>
    <w:rsid w:val="00526B22"/>
    <w:rsid w:val="00530D46"/>
    <w:rsid w:val="00532FF1"/>
    <w:rsid w:val="005334D0"/>
    <w:rsid w:val="00533F62"/>
    <w:rsid w:val="00534FF7"/>
    <w:rsid w:val="005351E8"/>
    <w:rsid w:val="00536BFA"/>
    <w:rsid w:val="00537390"/>
    <w:rsid w:val="005443F9"/>
    <w:rsid w:val="00546400"/>
    <w:rsid w:val="00546E54"/>
    <w:rsid w:val="005529EF"/>
    <w:rsid w:val="0055497B"/>
    <w:rsid w:val="00554FC9"/>
    <w:rsid w:val="005559D1"/>
    <w:rsid w:val="005565CA"/>
    <w:rsid w:val="00563D70"/>
    <w:rsid w:val="005662D6"/>
    <w:rsid w:val="00572021"/>
    <w:rsid w:val="00572114"/>
    <w:rsid w:val="0057409B"/>
    <w:rsid w:val="005756A3"/>
    <w:rsid w:val="00581FFE"/>
    <w:rsid w:val="00582AFE"/>
    <w:rsid w:val="00584061"/>
    <w:rsid w:val="005915ED"/>
    <w:rsid w:val="00593357"/>
    <w:rsid w:val="00596BE8"/>
    <w:rsid w:val="005A0E21"/>
    <w:rsid w:val="005A1077"/>
    <w:rsid w:val="005A40F5"/>
    <w:rsid w:val="005A5F70"/>
    <w:rsid w:val="005A622B"/>
    <w:rsid w:val="005B0909"/>
    <w:rsid w:val="005B27FF"/>
    <w:rsid w:val="005B4107"/>
    <w:rsid w:val="005B6573"/>
    <w:rsid w:val="005B6E91"/>
    <w:rsid w:val="005C23C3"/>
    <w:rsid w:val="005C4731"/>
    <w:rsid w:val="005C4D6D"/>
    <w:rsid w:val="005C52A4"/>
    <w:rsid w:val="005C7971"/>
    <w:rsid w:val="005D0579"/>
    <w:rsid w:val="005D0E24"/>
    <w:rsid w:val="005D159D"/>
    <w:rsid w:val="005D1696"/>
    <w:rsid w:val="005D1785"/>
    <w:rsid w:val="005D2643"/>
    <w:rsid w:val="005D552D"/>
    <w:rsid w:val="005D7B18"/>
    <w:rsid w:val="005E01E7"/>
    <w:rsid w:val="005E371F"/>
    <w:rsid w:val="005E3E6B"/>
    <w:rsid w:val="005E5752"/>
    <w:rsid w:val="005F240C"/>
    <w:rsid w:val="005F481F"/>
    <w:rsid w:val="005F4855"/>
    <w:rsid w:val="005F5580"/>
    <w:rsid w:val="005F5EFE"/>
    <w:rsid w:val="005F649B"/>
    <w:rsid w:val="0060015F"/>
    <w:rsid w:val="006008D7"/>
    <w:rsid w:val="0061028B"/>
    <w:rsid w:val="006129CC"/>
    <w:rsid w:val="00616079"/>
    <w:rsid w:val="00616568"/>
    <w:rsid w:val="00616DB2"/>
    <w:rsid w:val="006225FC"/>
    <w:rsid w:val="00622DDE"/>
    <w:rsid w:val="00623AE3"/>
    <w:rsid w:val="00626E69"/>
    <w:rsid w:val="00627F86"/>
    <w:rsid w:val="006312AB"/>
    <w:rsid w:val="00632064"/>
    <w:rsid w:val="00634420"/>
    <w:rsid w:val="00634C8B"/>
    <w:rsid w:val="00635F2E"/>
    <w:rsid w:val="00636060"/>
    <w:rsid w:val="00637CA3"/>
    <w:rsid w:val="00640E9F"/>
    <w:rsid w:val="00642333"/>
    <w:rsid w:val="00642CA6"/>
    <w:rsid w:val="00643806"/>
    <w:rsid w:val="0064527F"/>
    <w:rsid w:val="00645743"/>
    <w:rsid w:val="006514DA"/>
    <w:rsid w:val="00654665"/>
    <w:rsid w:val="006561DD"/>
    <w:rsid w:val="00656ECE"/>
    <w:rsid w:val="006574E6"/>
    <w:rsid w:val="00657B5D"/>
    <w:rsid w:val="00660157"/>
    <w:rsid w:val="006612BF"/>
    <w:rsid w:val="00661531"/>
    <w:rsid w:val="0066158B"/>
    <w:rsid w:val="00661B51"/>
    <w:rsid w:val="00662C63"/>
    <w:rsid w:val="00662E4C"/>
    <w:rsid w:val="00663298"/>
    <w:rsid w:val="006632BB"/>
    <w:rsid w:val="006651FF"/>
    <w:rsid w:val="00665DD7"/>
    <w:rsid w:val="00666C36"/>
    <w:rsid w:val="00666E2C"/>
    <w:rsid w:val="00672539"/>
    <w:rsid w:val="00673506"/>
    <w:rsid w:val="00675111"/>
    <w:rsid w:val="00675C40"/>
    <w:rsid w:val="0068046A"/>
    <w:rsid w:val="0068167E"/>
    <w:rsid w:val="00683B77"/>
    <w:rsid w:val="006873F6"/>
    <w:rsid w:val="00691764"/>
    <w:rsid w:val="006931C5"/>
    <w:rsid w:val="00695020"/>
    <w:rsid w:val="006959E3"/>
    <w:rsid w:val="00695C53"/>
    <w:rsid w:val="006A01BA"/>
    <w:rsid w:val="006A0538"/>
    <w:rsid w:val="006A25B7"/>
    <w:rsid w:val="006A26A4"/>
    <w:rsid w:val="006A353E"/>
    <w:rsid w:val="006A6431"/>
    <w:rsid w:val="006A69A5"/>
    <w:rsid w:val="006B0668"/>
    <w:rsid w:val="006B0673"/>
    <w:rsid w:val="006B094B"/>
    <w:rsid w:val="006B0B72"/>
    <w:rsid w:val="006B123C"/>
    <w:rsid w:val="006B1C0A"/>
    <w:rsid w:val="006B29D7"/>
    <w:rsid w:val="006B3D73"/>
    <w:rsid w:val="006B4B4C"/>
    <w:rsid w:val="006B64B1"/>
    <w:rsid w:val="006C070F"/>
    <w:rsid w:val="006C10D4"/>
    <w:rsid w:val="006C2ED1"/>
    <w:rsid w:val="006C319D"/>
    <w:rsid w:val="006C370B"/>
    <w:rsid w:val="006C38B6"/>
    <w:rsid w:val="006C47FF"/>
    <w:rsid w:val="006C53BE"/>
    <w:rsid w:val="006C5EC0"/>
    <w:rsid w:val="006D3F3D"/>
    <w:rsid w:val="006D5097"/>
    <w:rsid w:val="006D6FBF"/>
    <w:rsid w:val="006D7F42"/>
    <w:rsid w:val="006E4DF0"/>
    <w:rsid w:val="006F1B2E"/>
    <w:rsid w:val="006F2BA6"/>
    <w:rsid w:val="006F3955"/>
    <w:rsid w:val="006F3EA4"/>
    <w:rsid w:val="006F4E06"/>
    <w:rsid w:val="006F5773"/>
    <w:rsid w:val="00700145"/>
    <w:rsid w:val="00700BAF"/>
    <w:rsid w:val="00700CD2"/>
    <w:rsid w:val="00702919"/>
    <w:rsid w:val="00703519"/>
    <w:rsid w:val="0070388D"/>
    <w:rsid w:val="00705C5F"/>
    <w:rsid w:val="00707A40"/>
    <w:rsid w:val="0071002D"/>
    <w:rsid w:val="0071012B"/>
    <w:rsid w:val="00711BEF"/>
    <w:rsid w:val="00712888"/>
    <w:rsid w:val="007128A3"/>
    <w:rsid w:val="00713475"/>
    <w:rsid w:val="00714FCE"/>
    <w:rsid w:val="0071589D"/>
    <w:rsid w:val="00716A89"/>
    <w:rsid w:val="00720BE9"/>
    <w:rsid w:val="00724631"/>
    <w:rsid w:val="00725B42"/>
    <w:rsid w:val="007266F0"/>
    <w:rsid w:val="007269C7"/>
    <w:rsid w:val="007274F4"/>
    <w:rsid w:val="0073068E"/>
    <w:rsid w:val="00730A08"/>
    <w:rsid w:val="00733D83"/>
    <w:rsid w:val="0073490B"/>
    <w:rsid w:val="007349A4"/>
    <w:rsid w:val="007376D1"/>
    <w:rsid w:val="0073770A"/>
    <w:rsid w:val="00743A0C"/>
    <w:rsid w:val="00745399"/>
    <w:rsid w:val="00745680"/>
    <w:rsid w:val="00745713"/>
    <w:rsid w:val="0074641F"/>
    <w:rsid w:val="00746631"/>
    <w:rsid w:val="00750136"/>
    <w:rsid w:val="007508F5"/>
    <w:rsid w:val="00752229"/>
    <w:rsid w:val="00753B6A"/>
    <w:rsid w:val="0075491D"/>
    <w:rsid w:val="007579F7"/>
    <w:rsid w:val="007624DA"/>
    <w:rsid w:val="0076330C"/>
    <w:rsid w:val="0076509B"/>
    <w:rsid w:val="00765277"/>
    <w:rsid w:val="00767733"/>
    <w:rsid w:val="00770193"/>
    <w:rsid w:val="007707E3"/>
    <w:rsid w:val="007766B3"/>
    <w:rsid w:val="0077779F"/>
    <w:rsid w:val="007818A8"/>
    <w:rsid w:val="00781AE8"/>
    <w:rsid w:val="007836CA"/>
    <w:rsid w:val="0078422A"/>
    <w:rsid w:val="007867E9"/>
    <w:rsid w:val="007868F9"/>
    <w:rsid w:val="007903A3"/>
    <w:rsid w:val="007941B1"/>
    <w:rsid w:val="007944BF"/>
    <w:rsid w:val="00797422"/>
    <w:rsid w:val="007A0103"/>
    <w:rsid w:val="007A0CEA"/>
    <w:rsid w:val="007A0E41"/>
    <w:rsid w:val="007A0FEB"/>
    <w:rsid w:val="007A2870"/>
    <w:rsid w:val="007A33ED"/>
    <w:rsid w:val="007A3B35"/>
    <w:rsid w:val="007A3DAC"/>
    <w:rsid w:val="007A49D7"/>
    <w:rsid w:val="007A4A82"/>
    <w:rsid w:val="007A5078"/>
    <w:rsid w:val="007A6875"/>
    <w:rsid w:val="007A7E78"/>
    <w:rsid w:val="007B1289"/>
    <w:rsid w:val="007B187A"/>
    <w:rsid w:val="007B2919"/>
    <w:rsid w:val="007B3A60"/>
    <w:rsid w:val="007B537B"/>
    <w:rsid w:val="007B5BCE"/>
    <w:rsid w:val="007B64C4"/>
    <w:rsid w:val="007B68A5"/>
    <w:rsid w:val="007C395B"/>
    <w:rsid w:val="007D18D8"/>
    <w:rsid w:val="007D36B0"/>
    <w:rsid w:val="007E19EF"/>
    <w:rsid w:val="007E30CF"/>
    <w:rsid w:val="007E428F"/>
    <w:rsid w:val="007E5D8D"/>
    <w:rsid w:val="007E6599"/>
    <w:rsid w:val="007E7A71"/>
    <w:rsid w:val="007F001F"/>
    <w:rsid w:val="007F0DB3"/>
    <w:rsid w:val="007F1BAD"/>
    <w:rsid w:val="007F1C06"/>
    <w:rsid w:val="007F41B4"/>
    <w:rsid w:val="007F4615"/>
    <w:rsid w:val="007F4C4E"/>
    <w:rsid w:val="007F5619"/>
    <w:rsid w:val="007F7E5B"/>
    <w:rsid w:val="0080000E"/>
    <w:rsid w:val="00800C0B"/>
    <w:rsid w:val="00801238"/>
    <w:rsid w:val="00805A99"/>
    <w:rsid w:val="008071DA"/>
    <w:rsid w:val="00807451"/>
    <w:rsid w:val="0081050E"/>
    <w:rsid w:val="008121AB"/>
    <w:rsid w:val="00813838"/>
    <w:rsid w:val="00813C92"/>
    <w:rsid w:val="0081512D"/>
    <w:rsid w:val="0081733D"/>
    <w:rsid w:val="008174AF"/>
    <w:rsid w:val="008175EA"/>
    <w:rsid w:val="00820A5F"/>
    <w:rsid w:val="00821BEA"/>
    <w:rsid w:val="00821E8B"/>
    <w:rsid w:val="008237C5"/>
    <w:rsid w:val="00824494"/>
    <w:rsid w:val="008245F2"/>
    <w:rsid w:val="0082508C"/>
    <w:rsid w:val="00826BD3"/>
    <w:rsid w:val="00826CD1"/>
    <w:rsid w:val="00827EE4"/>
    <w:rsid w:val="00831240"/>
    <w:rsid w:val="00831C86"/>
    <w:rsid w:val="008320D2"/>
    <w:rsid w:val="008336CC"/>
    <w:rsid w:val="008347DA"/>
    <w:rsid w:val="0083796A"/>
    <w:rsid w:val="00840718"/>
    <w:rsid w:val="008418FA"/>
    <w:rsid w:val="0084196E"/>
    <w:rsid w:val="00851EBE"/>
    <w:rsid w:val="008526A8"/>
    <w:rsid w:val="00852B89"/>
    <w:rsid w:val="0085462F"/>
    <w:rsid w:val="00860846"/>
    <w:rsid w:val="00860B5D"/>
    <w:rsid w:val="00861741"/>
    <w:rsid w:val="0086373F"/>
    <w:rsid w:val="00863C0C"/>
    <w:rsid w:val="0086453A"/>
    <w:rsid w:val="0087049D"/>
    <w:rsid w:val="00870A24"/>
    <w:rsid w:val="00872DA5"/>
    <w:rsid w:val="008744B7"/>
    <w:rsid w:val="0087628E"/>
    <w:rsid w:val="008768EA"/>
    <w:rsid w:val="00882A8D"/>
    <w:rsid w:val="00883A9B"/>
    <w:rsid w:val="008841D4"/>
    <w:rsid w:val="0088436B"/>
    <w:rsid w:val="0088661C"/>
    <w:rsid w:val="0088794F"/>
    <w:rsid w:val="00891CBA"/>
    <w:rsid w:val="00894317"/>
    <w:rsid w:val="0089540F"/>
    <w:rsid w:val="008A01C8"/>
    <w:rsid w:val="008A2204"/>
    <w:rsid w:val="008A2C26"/>
    <w:rsid w:val="008A33A0"/>
    <w:rsid w:val="008A478E"/>
    <w:rsid w:val="008A6011"/>
    <w:rsid w:val="008B20BA"/>
    <w:rsid w:val="008B2C9A"/>
    <w:rsid w:val="008B55E8"/>
    <w:rsid w:val="008B5AC1"/>
    <w:rsid w:val="008B77B7"/>
    <w:rsid w:val="008C19AD"/>
    <w:rsid w:val="008C1A44"/>
    <w:rsid w:val="008C2C0E"/>
    <w:rsid w:val="008C3F46"/>
    <w:rsid w:val="008C4799"/>
    <w:rsid w:val="008C4C97"/>
    <w:rsid w:val="008C5FA6"/>
    <w:rsid w:val="008C653E"/>
    <w:rsid w:val="008C76EA"/>
    <w:rsid w:val="008D13B5"/>
    <w:rsid w:val="008D4C36"/>
    <w:rsid w:val="008D53C0"/>
    <w:rsid w:val="008D5A99"/>
    <w:rsid w:val="008E035C"/>
    <w:rsid w:val="008E1947"/>
    <w:rsid w:val="008E301A"/>
    <w:rsid w:val="008E3371"/>
    <w:rsid w:val="008E3519"/>
    <w:rsid w:val="008E7FB4"/>
    <w:rsid w:val="008F1EBF"/>
    <w:rsid w:val="008F297F"/>
    <w:rsid w:val="008F2D49"/>
    <w:rsid w:val="008F2F98"/>
    <w:rsid w:val="008F34AE"/>
    <w:rsid w:val="008F5699"/>
    <w:rsid w:val="008F5E80"/>
    <w:rsid w:val="00901A9E"/>
    <w:rsid w:val="009056D2"/>
    <w:rsid w:val="00907314"/>
    <w:rsid w:val="00910956"/>
    <w:rsid w:val="00920FDE"/>
    <w:rsid w:val="00921748"/>
    <w:rsid w:val="00923A00"/>
    <w:rsid w:val="00924144"/>
    <w:rsid w:val="009264F0"/>
    <w:rsid w:val="00927CE5"/>
    <w:rsid w:val="0093155C"/>
    <w:rsid w:val="00931954"/>
    <w:rsid w:val="0093264E"/>
    <w:rsid w:val="00936F92"/>
    <w:rsid w:val="009374D9"/>
    <w:rsid w:val="00937BE2"/>
    <w:rsid w:val="00937F7E"/>
    <w:rsid w:val="009442E1"/>
    <w:rsid w:val="00946D36"/>
    <w:rsid w:val="0095119E"/>
    <w:rsid w:val="00952F9B"/>
    <w:rsid w:val="00953326"/>
    <w:rsid w:val="009533CE"/>
    <w:rsid w:val="00955ED8"/>
    <w:rsid w:val="009570F4"/>
    <w:rsid w:val="00961AB0"/>
    <w:rsid w:val="00962E4F"/>
    <w:rsid w:val="00964B92"/>
    <w:rsid w:val="00967D2F"/>
    <w:rsid w:val="0097153C"/>
    <w:rsid w:val="009729B1"/>
    <w:rsid w:val="00975236"/>
    <w:rsid w:val="00977543"/>
    <w:rsid w:val="009812FC"/>
    <w:rsid w:val="009838E1"/>
    <w:rsid w:val="00986080"/>
    <w:rsid w:val="00987C9B"/>
    <w:rsid w:val="00993C4A"/>
    <w:rsid w:val="00994858"/>
    <w:rsid w:val="00994DB8"/>
    <w:rsid w:val="00995635"/>
    <w:rsid w:val="009964BB"/>
    <w:rsid w:val="00996E07"/>
    <w:rsid w:val="009A007A"/>
    <w:rsid w:val="009A0CC9"/>
    <w:rsid w:val="009A1132"/>
    <w:rsid w:val="009A59ED"/>
    <w:rsid w:val="009A5F39"/>
    <w:rsid w:val="009A6F6A"/>
    <w:rsid w:val="009A785E"/>
    <w:rsid w:val="009B0DE2"/>
    <w:rsid w:val="009B24E5"/>
    <w:rsid w:val="009B4491"/>
    <w:rsid w:val="009B61BE"/>
    <w:rsid w:val="009C029F"/>
    <w:rsid w:val="009C0F60"/>
    <w:rsid w:val="009C16CB"/>
    <w:rsid w:val="009C2FDF"/>
    <w:rsid w:val="009C42B9"/>
    <w:rsid w:val="009C4642"/>
    <w:rsid w:val="009C5633"/>
    <w:rsid w:val="009C6311"/>
    <w:rsid w:val="009C778F"/>
    <w:rsid w:val="009D7463"/>
    <w:rsid w:val="009E130B"/>
    <w:rsid w:val="009E2FBD"/>
    <w:rsid w:val="009F011F"/>
    <w:rsid w:val="009F0C66"/>
    <w:rsid w:val="009F2209"/>
    <w:rsid w:val="009F228F"/>
    <w:rsid w:val="009F27A1"/>
    <w:rsid w:val="009F4961"/>
    <w:rsid w:val="00A00738"/>
    <w:rsid w:val="00A00935"/>
    <w:rsid w:val="00A01753"/>
    <w:rsid w:val="00A024B6"/>
    <w:rsid w:val="00A04338"/>
    <w:rsid w:val="00A0456F"/>
    <w:rsid w:val="00A06169"/>
    <w:rsid w:val="00A0643C"/>
    <w:rsid w:val="00A06501"/>
    <w:rsid w:val="00A071A6"/>
    <w:rsid w:val="00A10A60"/>
    <w:rsid w:val="00A10DAB"/>
    <w:rsid w:val="00A122CA"/>
    <w:rsid w:val="00A143FC"/>
    <w:rsid w:val="00A14ED3"/>
    <w:rsid w:val="00A155CB"/>
    <w:rsid w:val="00A206EB"/>
    <w:rsid w:val="00A243CE"/>
    <w:rsid w:val="00A2450E"/>
    <w:rsid w:val="00A245ED"/>
    <w:rsid w:val="00A24F0A"/>
    <w:rsid w:val="00A25793"/>
    <w:rsid w:val="00A26884"/>
    <w:rsid w:val="00A30D39"/>
    <w:rsid w:val="00A318B8"/>
    <w:rsid w:val="00A31B01"/>
    <w:rsid w:val="00A335EA"/>
    <w:rsid w:val="00A35ECF"/>
    <w:rsid w:val="00A3658C"/>
    <w:rsid w:val="00A36A00"/>
    <w:rsid w:val="00A376B6"/>
    <w:rsid w:val="00A37803"/>
    <w:rsid w:val="00A37EFE"/>
    <w:rsid w:val="00A41768"/>
    <w:rsid w:val="00A428F5"/>
    <w:rsid w:val="00A4295C"/>
    <w:rsid w:val="00A43CBD"/>
    <w:rsid w:val="00A44D56"/>
    <w:rsid w:val="00A44D60"/>
    <w:rsid w:val="00A458B1"/>
    <w:rsid w:val="00A46086"/>
    <w:rsid w:val="00A4666F"/>
    <w:rsid w:val="00A52797"/>
    <w:rsid w:val="00A52CC1"/>
    <w:rsid w:val="00A543B6"/>
    <w:rsid w:val="00A55FA3"/>
    <w:rsid w:val="00A620B3"/>
    <w:rsid w:val="00A65227"/>
    <w:rsid w:val="00A67486"/>
    <w:rsid w:val="00A676CE"/>
    <w:rsid w:val="00A72E4D"/>
    <w:rsid w:val="00A74202"/>
    <w:rsid w:val="00A744E4"/>
    <w:rsid w:val="00A74831"/>
    <w:rsid w:val="00A74E68"/>
    <w:rsid w:val="00A808C7"/>
    <w:rsid w:val="00A81CBF"/>
    <w:rsid w:val="00A82865"/>
    <w:rsid w:val="00A83A49"/>
    <w:rsid w:val="00A90424"/>
    <w:rsid w:val="00A90697"/>
    <w:rsid w:val="00A93E0D"/>
    <w:rsid w:val="00A9490F"/>
    <w:rsid w:val="00A94B53"/>
    <w:rsid w:val="00A95971"/>
    <w:rsid w:val="00A971EB"/>
    <w:rsid w:val="00AA16CE"/>
    <w:rsid w:val="00AA21AB"/>
    <w:rsid w:val="00AA3B3F"/>
    <w:rsid w:val="00AA5606"/>
    <w:rsid w:val="00AA69F0"/>
    <w:rsid w:val="00AA793C"/>
    <w:rsid w:val="00AB0001"/>
    <w:rsid w:val="00AB0A88"/>
    <w:rsid w:val="00AB1214"/>
    <w:rsid w:val="00AB1738"/>
    <w:rsid w:val="00AB249A"/>
    <w:rsid w:val="00AB33D2"/>
    <w:rsid w:val="00AB4C20"/>
    <w:rsid w:val="00AB76B8"/>
    <w:rsid w:val="00AB7A40"/>
    <w:rsid w:val="00AC5E00"/>
    <w:rsid w:val="00AC7AA0"/>
    <w:rsid w:val="00AD07FD"/>
    <w:rsid w:val="00AD14D2"/>
    <w:rsid w:val="00AD2231"/>
    <w:rsid w:val="00AD2762"/>
    <w:rsid w:val="00AD3EF5"/>
    <w:rsid w:val="00AE0D5D"/>
    <w:rsid w:val="00AE0EF8"/>
    <w:rsid w:val="00AE69A6"/>
    <w:rsid w:val="00AF1C5E"/>
    <w:rsid w:val="00AF2878"/>
    <w:rsid w:val="00B00B56"/>
    <w:rsid w:val="00B01920"/>
    <w:rsid w:val="00B02524"/>
    <w:rsid w:val="00B02765"/>
    <w:rsid w:val="00B03DF7"/>
    <w:rsid w:val="00B05BFA"/>
    <w:rsid w:val="00B07069"/>
    <w:rsid w:val="00B12B32"/>
    <w:rsid w:val="00B13FF1"/>
    <w:rsid w:val="00B14171"/>
    <w:rsid w:val="00B148A3"/>
    <w:rsid w:val="00B1796B"/>
    <w:rsid w:val="00B17A72"/>
    <w:rsid w:val="00B20B43"/>
    <w:rsid w:val="00B20B49"/>
    <w:rsid w:val="00B20CDD"/>
    <w:rsid w:val="00B20DFA"/>
    <w:rsid w:val="00B234DD"/>
    <w:rsid w:val="00B239E7"/>
    <w:rsid w:val="00B2493E"/>
    <w:rsid w:val="00B25F5F"/>
    <w:rsid w:val="00B2643F"/>
    <w:rsid w:val="00B26470"/>
    <w:rsid w:val="00B26C95"/>
    <w:rsid w:val="00B327F2"/>
    <w:rsid w:val="00B329DC"/>
    <w:rsid w:val="00B3315C"/>
    <w:rsid w:val="00B33810"/>
    <w:rsid w:val="00B34D3F"/>
    <w:rsid w:val="00B434C9"/>
    <w:rsid w:val="00B44D38"/>
    <w:rsid w:val="00B507B4"/>
    <w:rsid w:val="00B5167C"/>
    <w:rsid w:val="00B52F6D"/>
    <w:rsid w:val="00B53A00"/>
    <w:rsid w:val="00B53C05"/>
    <w:rsid w:val="00B55141"/>
    <w:rsid w:val="00B5617E"/>
    <w:rsid w:val="00B56DB5"/>
    <w:rsid w:val="00B56E00"/>
    <w:rsid w:val="00B60F20"/>
    <w:rsid w:val="00B62569"/>
    <w:rsid w:val="00B631EC"/>
    <w:rsid w:val="00B63BAC"/>
    <w:rsid w:val="00B64773"/>
    <w:rsid w:val="00B64F00"/>
    <w:rsid w:val="00B73E47"/>
    <w:rsid w:val="00B74E34"/>
    <w:rsid w:val="00B74FAA"/>
    <w:rsid w:val="00B75F10"/>
    <w:rsid w:val="00B77327"/>
    <w:rsid w:val="00B773B7"/>
    <w:rsid w:val="00B83681"/>
    <w:rsid w:val="00B85A0C"/>
    <w:rsid w:val="00B85FA1"/>
    <w:rsid w:val="00B86241"/>
    <w:rsid w:val="00B87FC9"/>
    <w:rsid w:val="00B92EA1"/>
    <w:rsid w:val="00B931D8"/>
    <w:rsid w:val="00B95FC6"/>
    <w:rsid w:val="00B9723C"/>
    <w:rsid w:val="00B97D74"/>
    <w:rsid w:val="00B97E07"/>
    <w:rsid w:val="00BA0C9D"/>
    <w:rsid w:val="00BA1143"/>
    <w:rsid w:val="00BA327D"/>
    <w:rsid w:val="00BA4216"/>
    <w:rsid w:val="00BA4A84"/>
    <w:rsid w:val="00BA5921"/>
    <w:rsid w:val="00BA5E73"/>
    <w:rsid w:val="00BA7349"/>
    <w:rsid w:val="00BB0E83"/>
    <w:rsid w:val="00BC138D"/>
    <w:rsid w:val="00BD1241"/>
    <w:rsid w:val="00BD4D4B"/>
    <w:rsid w:val="00BD5A13"/>
    <w:rsid w:val="00BE0EFE"/>
    <w:rsid w:val="00BE64B4"/>
    <w:rsid w:val="00BF0192"/>
    <w:rsid w:val="00BF731F"/>
    <w:rsid w:val="00C02CD8"/>
    <w:rsid w:val="00C03F3D"/>
    <w:rsid w:val="00C04C7E"/>
    <w:rsid w:val="00C0570F"/>
    <w:rsid w:val="00C0604C"/>
    <w:rsid w:val="00C063D4"/>
    <w:rsid w:val="00C122F4"/>
    <w:rsid w:val="00C1326D"/>
    <w:rsid w:val="00C14913"/>
    <w:rsid w:val="00C14A95"/>
    <w:rsid w:val="00C21C3E"/>
    <w:rsid w:val="00C23164"/>
    <w:rsid w:val="00C23E03"/>
    <w:rsid w:val="00C241C7"/>
    <w:rsid w:val="00C24D7D"/>
    <w:rsid w:val="00C270BF"/>
    <w:rsid w:val="00C272F7"/>
    <w:rsid w:val="00C31F46"/>
    <w:rsid w:val="00C32F96"/>
    <w:rsid w:val="00C36878"/>
    <w:rsid w:val="00C371E7"/>
    <w:rsid w:val="00C402B1"/>
    <w:rsid w:val="00C40ADE"/>
    <w:rsid w:val="00C4123B"/>
    <w:rsid w:val="00C42549"/>
    <w:rsid w:val="00C44DDF"/>
    <w:rsid w:val="00C47911"/>
    <w:rsid w:val="00C47B53"/>
    <w:rsid w:val="00C5064F"/>
    <w:rsid w:val="00C5176D"/>
    <w:rsid w:val="00C52BE9"/>
    <w:rsid w:val="00C536AB"/>
    <w:rsid w:val="00C5381F"/>
    <w:rsid w:val="00C54DAE"/>
    <w:rsid w:val="00C5676E"/>
    <w:rsid w:val="00C64635"/>
    <w:rsid w:val="00C64A38"/>
    <w:rsid w:val="00C64B8C"/>
    <w:rsid w:val="00C652F6"/>
    <w:rsid w:val="00C6655D"/>
    <w:rsid w:val="00C67A17"/>
    <w:rsid w:val="00C701D5"/>
    <w:rsid w:val="00C72466"/>
    <w:rsid w:val="00C72AA4"/>
    <w:rsid w:val="00C73524"/>
    <w:rsid w:val="00C73F41"/>
    <w:rsid w:val="00C75632"/>
    <w:rsid w:val="00C768F9"/>
    <w:rsid w:val="00C8118F"/>
    <w:rsid w:val="00C81259"/>
    <w:rsid w:val="00C8209B"/>
    <w:rsid w:val="00C83ACD"/>
    <w:rsid w:val="00C841CC"/>
    <w:rsid w:val="00C85645"/>
    <w:rsid w:val="00C86530"/>
    <w:rsid w:val="00C86ECA"/>
    <w:rsid w:val="00C86EE8"/>
    <w:rsid w:val="00C86F19"/>
    <w:rsid w:val="00C97AB2"/>
    <w:rsid w:val="00CA0A24"/>
    <w:rsid w:val="00CA0A5A"/>
    <w:rsid w:val="00CA2A3C"/>
    <w:rsid w:val="00CB0270"/>
    <w:rsid w:val="00CB0FF1"/>
    <w:rsid w:val="00CB17E0"/>
    <w:rsid w:val="00CB2B4F"/>
    <w:rsid w:val="00CB4692"/>
    <w:rsid w:val="00CB6274"/>
    <w:rsid w:val="00CB7E9B"/>
    <w:rsid w:val="00CC083A"/>
    <w:rsid w:val="00CC124C"/>
    <w:rsid w:val="00CC17A8"/>
    <w:rsid w:val="00CC20BF"/>
    <w:rsid w:val="00CC359C"/>
    <w:rsid w:val="00CC39F8"/>
    <w:rsid w:val="00CC4AEE"/>
    <w:rsid w:val="00CC500E"/>
    <w:rsid w:val="00CC5FCE"/>
    <w:rsid w:val="00CC7E2A"/>
    <w:rsid w:val="00CD108C"/>
    <w:rsid w:val="00CD5B73"/>
    <w:rsid w:val="00CD6B30"/>
    <w:rsid w:val="00CD6EE0"/>
    <w:rsid w:val="00CE0907"/>
    <w:rsid w:val="00CE12D9"/>
    <w:rsid w:val="00CE210A"/>
    <w:rsid w:val="00CE2B05"/>
    <w:rsid w:val="00CE4FC7"/>
    <w:rsid w:val="00CE58EB"/>
    <w:rsid w:val="00CE61AB"/>
    <w:rsid w:val="00CE684E"/>
    <w:rsid w:val="00CE6C5F"/>
    <w:rsid w:val="00CE6CB5"/>
    <w:rsid w:val="00CE7203"/>
    <w:rsid w:val="00CE7AC4"/>
    <w:rsid w:val="00CF09F5"/>
    <w:rsid w:val="00CF0D15"/>
    <w:rsid w:val="00CF3275"/>
    <w:rsid w:val="00CF4F4B"/>
    <w:rsid w:val="00CF67B9"/>
    <w:rsid w:val="00CF76D1"/>
    <w:rsid w:val="00D019D5"/>
    <w:rsid w:val="00D02768"/>
    <w:rsid w:val="00D03FFF"/>
    <w:rsid w:val="00D04E39"/>
    <w:rsid w:val="00D04EA2"/>
    <w:rsid w:val="00D1044A"/>
    <w:rsid w:val="00D10DEE"/>
    <w:rsid w:val="00D12A0B"/>
    <w:rsid w:val="00D14298"/>
    <w:rsid w:val="00D16F2F"/>
    <w:rsid w:val="00D21411"/>
    <w:rsid w:val="00D22888"/>
    <w:rsid w:val="00D2403D"/>
    <w:rsid w:val="00D26537"/>
    <w:rsid w:val="00D31F3F"/>
    <w:rsid w:val="00D3308D"/>
    <w:rsid w:val="00D332CD"/>
    <w:rsid w:val="00D333CB"/>
    <w:rsid w:val="00D34486"/>
    <w:rsid w:val="00D35568"/>
    <w:rsid w:val="00D36E97"/>
    <w:rsid w:val="00D375CC"/>
    <w:rsid w:val="00D40C7A"/>
    <w:rsid w:val="00D47436"/>
    <w:rsid w:val="00D50F9E"/>
    <w:rsid w:val="00D5263B"/>
    <w:rsid w:val="00D5518A"/>
    <w:rsid w:val="00D567BA"/>
    <w:rsid w:val="00D613EB"/>
    <w:rsid w:val="00D6154A"/>
    <w:rsid w:val="00D63244"/>
    <w:rsid w:val="00D634A9"/>
    <w:rsid w:val="00D6469F"/>
    <w:rsid w:val="00D66CFD"/>
    <w:rsid w:val="00D715CA"/>
    <w:rsid w:val="00D71980"/>
    <w:rsid w:val="00D72984"/>
    <w:rsid w:val="00D72C10"/>
    <w:rsid w:val="00D7309C"/>
    <w:rsid w:val="00D7335C"/>
    <w:rsid w:val="00D73E3F"/>
    <w:rsid w:val="00D75A65"/>
    <w:rsid w:val="00D762F0"/>
    <w:rsid w:val="00D80E50"/>
    <w:rsid w:val="00D811E5"/>
    <w:rsid w:val="00D821AB"/>
    <w:rsid w:val="00D821DA"/>
    <w:rsid w:val="00D90A04"/>
    <w:rsid w:val="00D91A3D"/>
    <w:rsid w:val="00D921FE"/>
    <w:rsid w:val="00D9394E"/>
    <w:rsid w:val="00D94084"/>
    <w:rsid w:val="00D9619C"/>
    <w:rsid w:val="00D967D1"/>
    <w:rsid w:val="00D976EE"/>
    <w:rsid w:val="00DA2283"/>
    <w:rsid w:val="00DA4121"/>
    <w:rsid w:val="00DA433C"/>
    <w:rsid w:val="00DA508A"/>
    <w:rsid w:val="00DA5961"/>
    <w:rsid w:val="00DA70A1"/>
    <w:rsid w:val="00DA71B7"/>
    <w:rsid w:val="00DB055A"/>
    <w:rsid w:val="00DB1353"/>
    <w:rsid w:val="00DB245E"/>
    <w:rsid w:val="00DB2F1A"/>
    <w:rsid w:val="00DB35B1"/>
    <w:rsid w:val="00DC2E6E"/>
    <w:rsid w:val="00DC3120"/>
    <w:rsid w:val="00DC315D"/>
    <w:rsid w:val="00DC4674"/>
    <w:rsid w:val="00DC4994"/>
    <w:rsid w:val="00DC617F"/>
    <w:rsid w:val="00DC6BCA"/>
    <w:rsid w:val="00DC7BA0"/>
    <w:rsid w:val="00DD0CE6"/>
    <w:rsid w:val="00DD2D0B"/>
    <w:rsid w:val="00DD43E4"/>
    <w:rsid w:val="00DD4C21"/>
    <w:rsid w:val="00DD5557"/>
    <w:rsid w:val="00DD762F"/>
    <w:rsid w:val="00DE00E6"/>
    <w:rsid w:val="00DE0385"/>
    <w:rsid w:val="00DE08D0"/>
    <w:rsid w:val="00DE2AE3"/>
    <w:rsid w:val="00DE3AF4"/>
    <w:rsid w:val="00DE4809"/>
    <w:rsid w:val="00DE51CD"/>
    <w:rsid w:val="00DE6F7B"/>
    <w:rsid w:val="00DE7F4F"/>
    <w:rsid w:val="00DF51CD"/>
    <w:rsid w:val="00DF68E8"/>
    <w:rsid w:val="00E023E1"/>
    <w:rsid w:val="00E02D81"/>
    <w:rsid w:val="00E032F8"/>
    <w:rsid w:val="00E03C45"/>
    <w:rsid w:val="00E04FE5"/>
    <w:rsid w:val="00E06499"/>
    <w:rsid w:val="00E067A3"/>
    <w:rsid w:val="00E074CD"/>
    <w:rsid w:val="00E12864"/>
    <w:rsid w:val="00E131B1"/>
    <w:rsid w:val="00E131DD"/>
    <w:rsid w:val="00E15858"/>
    <w:rsid w:val="00E170A4"/>
    <w:rsid w:val="00E17669"/>
    <w:rsid w:val="00E17F83"/>
    <w:rsid w:val="00E248B0"/>
    <w:rsid w:val="00E253B3"/>
    <w:rsid w:val="00E27874"/>
    <w:rsid w:val="00E300EF"/>
    <w:rsid w:val="00E31B62"/>
    <w:rsid w:val="00E33E31"/>
    <w:rsid w:val="00E33E90"/>
    <w:rsid w:val="00E40599"/>
    <w:rsid w:val="00E40A35"/>
    <w:rsid w:val="00E414A3"/>
    <w:rsid w:val="00E4273A"/>
    <w:rsid w:val="00E439AA"/>
    <w:rsid w:val="00E4725E"/>
    <w:rsid w:val="00E50358"/>
    <w:rsid w:val="00E5189F"/>
    <w:rsid w:val="00E51BA2"/>
    <w:rsid w:val="00E531C9"/>
    <w:rsid w:val="00E53C1F"/>
    <w:rsid w:val="00E53F73"/>
    <w:rsid w:val="00E548D9"/>
    <w:rsid w:val="00E55ABC"/>
    <w:rsid w:val="00E56023"/>
    <w:rsid w:val="00E56793"/>
    <w:rsid w:val="00E56F88"/>
    <w:rsid w:val="00E57F79"/>
    <w:rsid w:val="00E60660"/>
    <w:rsid w:val="00E61B22"/>
    <w:rsid w:val="00E636D0"/>
    <w:rsid w:val="00E666F5"/>
    <w:rsid w:val="00E67CA7"/>
    <w:rsid w:val="00E706CC"/>
    <w:rsid w:val="00E70C50"/>
    <w:rsid w:val="00E717C0"/>
    <w:rsid w:val="00E718B3"/>
    <w:rsid w:val="00E71C83"/>
    <w:rsid w:val="00E733E0"/>
    <w:rsid w:val="00E75697"/>
    <w:rsid w:val="00E82328"/>
    <w:rsid w:val="00E828CD"/>
    <w:rsid w:val="00E84180"/>
    <w:rsid w:val="00E84D4F"/>
    <w:rsid w:val="00E84D94"/>
    <w:rsid w:val="00E859AF"/>
    <w:rsid w:val="00E865A7"/>
    <w:rsid w:val="00E87808"/>
    <w:rsid w:val="00E87DC4"/>
    <w:rsid w:val="00E916C4"/>
    <w:rsid w:val="00E93551"/>
    <w:rsid w:val="00E939E7"/>
    <w:rsid w:val="00E94FE1"/>
    <w:rsid w:val="00E969BF"/>
    <w:rsid w:val="00E96D57"/>
    <w:rsid w:val="00E97C8E"/>
    <w:rsid w:val="00EA1097"/>
    <w:rsid w:val="00EA199F"/>
    <w:rsid w:val="00EA5801"/>
    <w:rsid w:val="00EA755A"/>
    <w:rsid w:val="00EA770D"/>
    <w:rsid w:val="00EA7B16"/>
    <w:rsid w:val="00EA7E82"/>
    <w:rsid w:val="00EB0E84"/>
    <w:rsid w:val="00EB29D4"/>
    <w:rsid w:val="00EB382A"/>
    <w:rsid w:val="00EB3CF1"/>
    <w:rsid w:val="00EB403F"/>
    <w:rsid w:val="00EB50BF"/>
    <w:rsid w:val="00EB53B8"/>
    <w:rsid w:val="00EC0B96"/>
    <w:rsid w:val="00EC14EE"/>
    <w:rsid w:val="00EC35B2"/>
    <w:rsid w:val="00EC3BC7"/>
    <w:rsid w:val="00EC4630"/>
    <w:rsid w:val="00EC7840"/>
    <w:rsid w:val="00ED0EE3"/>
    <w:rsid w:val="00ED1598"/>
    <w:rsid w:val="00ED2539"/>
    <w:rsid w:val="00ED3162"/>
    <w:rsid w:val="00ED4131"/>
    <w:rsid w:val="00ED441D"/>
    <w:rsid w:val="00ED79E9"/>
    <w:rsid w:val="00EE2E9B"/>
    <w:rsid w:val="00EE37C4"/>
    <w:rsid w:val="00EE3B74"/>
    <w:rsid w:val="00EE531D"/>
    <w:rsid w:val="00EE5868"/>
    <w:rsid w:val="00EE7ADA"/>
    <w:rsid w:val="00EF075E"/>
    <w:rsid w:val="00EF151A"/>
    <w:rsid w:val="00EF1EF6"/>
    <w:rsid w:val="00EF32EE"/>
    <w:rsid w:val="00EF6EB1"/>
    <w:rsid w:val="00EF7655"/>
    <w:rsid w:val="00F00012"/>
    <w:rsid w:val="00F0091C"/>
    <w:rsid w:val="00F01669"/>
    <w:rsid w:val="00F01E74"/>
    <w:rsid w:val="00F033B6"/>
    <w:rsid w:val="00F070FB"/>
    <w:rsid w:val="00F114F1"/>
    <w:rsid w:val="00F14121"/>
    <w:rsid w:val="00F14B27"/>
    <w:rsid w:val="00F14B5D"/>
    <w:rsid w:val="00F16991"/>
    <w:rsid w:val="00F20A50"/>
    <w:rsid w:val="00F20E71"/>
    <w:rsid w:val="00F239F3"/>
    <w:rsid w:val="00F23A94"/>
    <w:rsid w:val="00F240DB"/>
    <w:rsid w:val="00F24BE8"/>
    <w:rsid w:val="00F25E70"/>
    <w:rsid w:val="00F25E80"/>
    <w:rsid w:val="00F30863"/>
    <w:rsid w:val="00F32E81"/>
    <w:rsid w:val="00F37CC6"/>
    <w:rsid w:val="00F404F2"/>
    <w:rsid w:val="00F406D1"/>
    <w:rsid w:val="00F41802"/>
    <w:rsid w:val="00F42618"/>
    <w:rsid w:val="00F4398B"/>
    <w:rsid w:val="00F44448"/>
    <w:rsid w:val="00F47241"/>
    <w:rsid w:val="00F478E9"/>
    <w:rsid w:val="00F51094"/>
    <w:rsid w:val="00F54CCD"/>
    <w:rsid w:val="00F57ECC"/>
    <w:rsid w:val="00F6154B"/>
    <w:rsid w:val="00F61994"/>
    <w:rsid w:val="00F622D2"/>
    <w:rsid w:val="00F62F78"/>
    <w:rsid w:val="00F65427"/>
    <w:rsid w:val="00F658BF"/>
    <w:rsid w:val="00F66424"/>
    <w:rsid w:val="00F71986"/>
    <w:rsid w:val="00F73990"/>
    <w:rsid w:val="00F73D2F"/>
    <w:rsid w:val="00F758EB"/>
    <w:rsid w:val="00F80B27"/>
    <w:rsid w:val="00F81507"/>
    <w:rsid w:val="00F81C58"/>
    <w:rsid w:val="00F83E9B"/>
    <w:rsid w:val="00F849DD"/>
    <w:rsid w:val="00F8623B"/>
    <w:rsid w:val="00F8663B"/>
    <w:rsid w:val="00F9366C"/>
    <w:rsid w:val="00F937A5"/>
    <w:rsid w:val="00F94A21"/>
    <w:rsid w:val="00F95520"/>
    <w:rsid w:val="00F96EEC"/>
    <w:rsid w:val="00F970C3"/>
    <w:rsid w:val="00FA45D2"/>
    <w:rsid w:val="00FA5537"/>
    <w:rsid w:val="00FA7875"/>
    <w:rsid w:val="00FB192B"/>
    <w:rsid w:val="00FB44A9"/>
    <w:rsid w:val="00FB5044"/>
    <w:rsid w:val="00FC1562"/>
    <w:rsid w:val="00FC1771"/>
    <w:rsid w:val="00FC2769"/>
    <w:rsid w:val="00FC2921"/>
    <w:rsid w:val="00FC2B1D"/>
    <w:rsid w:val="00FC3B16"/>
    <w:rsid w:val="00FC5BF7"/>
    <w:rsid w:val="00FC7784"/>
    <w:rsid w:val="00FC7A96"/>
    <w:rsid w:val="00FD15FC"/>
    <w:rsid w:val="00FD185F"/>
    <w:rsid w:val="00FD54EE"/>
    <w:rsid w:val="00FD5BE5"/>
    <w:rsid w:val="00FD5FB8"/>
    <w:rsid w:val="00FD72C4"/>
    <w:rsid w:val="00FD7D45"/>
    <w:rsid w:val="00FE08AF"/>
    <w:rsid w:val="00FE0CBF"/>
    <w:rsid w:val="00FE0DA9"/>
    <w:rsid w:val="00FE1FCB"/>
    <w:rsid w:val="00FE2874"/>
    <w:rsid w:val="00FE4DA9"/>
    <w:rsid w:val="00FE5991"/>
    <w:rsid w:val="00FE6411"/>
    <w:rsid w:val="00FE64E4"/>
    <w:rsid w:val="00FE6702"/>
    <w:rsid w:val="00FF0972"/>
    <w:rsid w:val="00FF2183"/>
    <w:rsid w:val="00FF2605"/>
    <w:rsid w:val="00FF292F"/>
    <w:rsid w:val="00FF2AF5"/>
    <w:rsid w:val="00FF2CD4"/>
    <w:rsid w:val="00FF365C"/>
    <w:rsid w:val="00FF4722"/>
    <w:rsid w:val="00FF6105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0B9FDCE-CA1F-42BC-81C3-B9E5FCCBE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E71"/>
  </w:style>
  <w:style w:type="paragraph" w:styleId="1">
    <w:name w:val="heading 1"/>
    <w:basedOn w:val="a"/>
    <w:next w:val="a"/>
    <w:link w:val="10"/>
    <w:qFormat/>
    <w:rsid w:val="00F20E71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F20E7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F20E71"/>
    <w:pPr>
      <w:keepNext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qFormat/>
    <w:rsid w:val="00F20E71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F20E71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F20E71"/>
    <w:pPr>
      <w:keepNext/>
      <w:ind w:firstLine="720"/>
      <w:outlineLvl w:val="5"/>
    </w:pPr>
    <w:rPr>
      <w:sz w:val="28"/>
    </w:rPr>
  </w:style>
  <w:style w:type="paragraph" w:styleId="7">
    <w:name w:val="heading 7"/>
    <w:basedOn w:val="a"/>
    <w:next w:val="a"/>
    <w:qFormat/>
    <w:rsid w:val="00F20E71"/>
    <w:pPr>
      <w:keepNext/>
      <w:ind w:firstLine="72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F20E71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F20E71"/>
    <w:pPr>
      <w:keepNext/>
      <w:ind w:firstLine="720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20E71"/>
    <w:rPr>
      <w:sz w:val="28"/>
    </w:rPr>
  </w:style>
  <w:style w:type="paragraph" w:styleId="20">
    <w:name w:val="Body Text 2"/>
    <w:basedOn w:val="a"/>
    <w:rsid w:val="00F20E71"/>
    <w:rPr>
      <w:sz w:val="24"/>
    </w:rPr>
  </w:style>
  <w:style w:type="paragraph" w:styleId="a4">
    <w:name w:val="Body Text Indent"/>
    <w:basedOn w:val="a"/>
    <w:link w:val="a5"/>
    <w:rsid w:val="00F20E71"/>
    <w:pPr>
      <w:ind w:firstLine="720"/>
    </w:pPr>
    <w:rPr>
      <w:sz w:val="28"/>
    </w:rPr>
  </w:style>
  <w:style w:type="paragraph" w:styleId="21">
    <w:name w:val="Body Text Indent 2"/>
    <w:basedOn w:val="a"/>
    <w:rsid w:val="00F20E71"/>
    <w:pPr>
      <w:ind w:firstLine="720"/>
    </w:pPr>
    <w:rPr>
      <w:sz w:val="24"/>
    </w:rPr>
  </w:style>
  <w:style w:type="paragraph" w:styleId="a6">
    <w:name w:val="header"/>
    <w:basedOn w:val="a"/>
    <w:link w:val="a7"/>
    <w:uiPriority w:val="99"/>
    <w:rsid w:val="00F20E71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F20E71"/>
  </w:style>
  <w:style w:type="paragraph" w:styleId="30">
    <w:name w:val="Body Text Indent 3"/>
    <w:basedOn w:val="a"/>
    <w:rsid w:val="00F20E71"/>
    <w:pPr>
      <w:spacing w:line="360" w:lineRule="auto"/>
      <w:ind w:firstLine="720"/>
      <w:jc w:val="both"/>
    </w:pPr>
    <w:rPr>
      <w:sz w:val="28"/>
    </w:rPr>
  </w:style>
  <w:style w:type="paragraph" w:styleId="31">
    <w:name w:val="Body Text 3"/>
    <w:basedOn w:val="a"/>
    <w:rsid w:val="00F20E71"/>
    <w:pPr>
      <w:jc w:val="both"/>
    </w:pPr>
    <w:rPr>
      <w:sz w:val="28"/>
    </w:rPr>
  </w:style>
  <w:style w:type="character" w:styleId="a9">
    <w:name w:val="Hyperlink"/>
    <w:basedOn w:val="a0"/>
    <w:rsid w:val="003A4F4F"/>
    <w:rPr>
      <w:color w:val="0000FF"/>
      <w:u w:val="single"/>
    </w:rPr>
  </w:style>
  <w:style w:type="paragraph" w:styleId="aa">
    <w:name w:val="Balloon Text"/>
    <w:basedOn w:val="a"/>
    <w:semiHidden/>
    <w:rsid w:val="00091FCA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2407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rsid w:val="005033C8"/>
    <w:pPr>
      <w:tabs>
        <w:tab w:val="center" w:pos="4677"/>
        <w:tab w:val="right" w:pos="9355"/>
      </w:tabs>
    </w:pPr>
  </w:style>
  <w:style w:type="paragraph" w:styleId="ad">
    <w:name w:val="List Paragraph"/>
    <w:basedOn w:val="a"/>
    <w:uiPriority w:val="34"/>
    <w:qFormat/>
    <w:rsid w:val="002708F0"/>
    <w:pPr>
      <w:ind w:left="720"/>
      <w:contextualSpacing/>
    </w:pPr>
  </w:style>
  <w:style w:type="paragraph" w:customStyle="1" w:styleId="ConsNormal">
    <w:name w:val="ConsNormal"/>
    <w:rsid w:val="006C5EC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7">
    <w:name w:val="Верхний колонтитул Знак"/>
    <w:basedOn w:val="a0"/>
    <w:link w:val="a6"/>
    <w:uiPriority w:val="99"/>
    <w:rsid w:val="0095119E"/>
  </w:style>
  <w:style w:type="paragraph" w:customStyle="1" w:styleId="ConsPlusTitle">
    <w:name w:val="ConsPlusTitle"/>
    <w:rsid w:val="00C24D7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5">
    <w:name w:val="Основной текст с отступом Знак"/>
    <w:link w:val="a4"/>
    <w:rsid w:val="00DB35B1"/>
    <w:rPr>
      <w:sz w:val="28"/>
    </w:rPr>
  </w:style>
  <w:style w:type="paragraph" w:customStyle="1" w:styleId="ConsPlusNormal">
    <w:name w:val="ConsPlusNormal"/>
    <w:rsid w:val="00C64A3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e">
    <w:name w:val="Placeholder Text"/>
    <w:basedOn w:val="a0"/>
    <w:uiPriority w:val="99"/>
    <w:semiHidden/>
    <w:rsid w:val="00A4295C"/>
    <w:rPr>
      <w:color w:val="808080"/>
    </w:rPr>
  </w:style>
  <w:style w:type="paragraph" w:customStyle="1" w:styleId="Default">
    <w:name w:val="Default"/>
    <w:rsid w:val="00151AD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50">
    <w:name w:val="Заголовок 5 Знак"/>
    <w:basedOn w:val="a0"/>
    <w:link w:val="5"/>
    <w:rsid w:val="008F5699"/>
    <w:rPr>
      <w:sz w:val="24"/>
    </w:rPr>
  </w:style>
  <w:style w:type="paragraph" w:customStyle="1" w:styleId="Style2">
    <w:name w:val="Style2"/>
    <w:basedOn w:val="a"/>
    <w:uiPriority w:val="99"/>
    <w:rsid w:val="0093264E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10">
    <w:name w:val="Заголовок 1 Знак"/>
    <w:basedOn w:val="a0"/>
    <w:link w:val="1"/>
    <w:rsid w:val="00F937A5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4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vitelstvo.kbr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Microsoft\&#1064;&#1072;&#1073;&#1083;&#1086;&#1085;&#1099;\&#1041;&#1083;&#1072;&#1085;&#1082;%20&#1087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14D51-7746-4D65-A3F2-3EDE8C43E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приказ.dot</Template>
  <TotalTime>1910</TotalTime>
  <Pages>18</Pages>
  <Words>3275</Words>
  <Characters>18668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Къэбэрдей-Балъкъэр Республикэм</vt:lpstr>
    </vt:vector>
  </TitlesOfParts>
  <Company>SPecialiST RePack</Company>
  <LinksUpToDate>false</LinksUpToDate>
  <CharactersWithSpaces>21900</CharactersWithSpaces>
  <SharedDoc>false</SharedDoc>
  <HLinks>
    <vt:vector size="6" baseType="variant">
      <vt:variant>
        <vt:i4>1703992</vt:i4>
      </vt:variant>
      <vt:variant>
        <vt:i4>0</vt:i4>
      </vt:variant>
      <vt:variant>
        <vt:i4>0</vt:i4>
      </vt:variant>
      <vt:variant>
        <vt:i4>5</vt:i4>
      </vt:variant>
      <vt:variant>
        <vt:lpwstr>mailto:minagro@rambler.ru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Къэбэрдей-Балъкъэр Республикэм</dc:title>
  <dc:creator>Ирина Балкарова</dc:creator>
  <cp:lastModifiedBy>user</cp:lastModifiedBy>
  <cp:revision>320</cp:revision>
  <cp:lastPrinted>2020-03-25T13:18:00Z</cp:lastPrinted>
  <dcterms:created xsi:type="dcterms:W3CDTF">2020-03-05T14:57:00Z</dcterms:created>
  <dcterms:modified xsi:type="dcterms:W3CDTF">2021-03-10T13:56:00Z</dcterms:modified>
</cp:coreProperties>
</file>